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24E10" w14:textId="79315CC5" w:rsidR="00454A5E" w:rsidRPr="00B8029C" w:rsidRDefault="00CC5A92">
      <w:pPr>
        <w:tabs>
          <w:tab w:val="left" w:pos="1440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FB872A5" wp14:editId="27A12F61">
                <wp:simplePos x="0" y="0"/>
                <wp:positionH relativeFrom="page">
                  <wp:posOffset>731520</wp:posOffset>
                </wp:positionH>
                <wp:positionV relativeFrom="page">
                  <wp:posOffset>1645920</wp:posOffset>
                </wp:positionV>
                <wp:extent cx="2070100" cy="4557395"/>
                <wp:effectExtent l="0" t="0" r="0" b="1905"/>
                <wp:wrapTight wrapText="bothSides">
                  <wp:wrapPolygon edited="0">
                    <wp:start x="663" y="0"/>
                    <wp:lineTo x="663" y="21549"/>
                    <wp:lineTo x="20805" y="21549"/>
                    <wp:lineTo x="20805" y="0"/>
                    <wp:lineTo x="663" y="0"/>
                  </wp:wrapPolygon>
                </wp:wrapTight>
                <wp:docPr id="2850594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4557395"/>
                          <a:chOff x="0" y="0"/>
                          <a:chExt cx="20000" cy="20000"/>
                        </a:xfrm>
                      </wpg:grpSpPr>
                      <wps:wsp>
                        <wps:cNvPr id="1755601398" name="Text Box 96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143131274" name="Text Box 963"/>
                        <wps:cNvSpPr txBox="1">
                          <a:spLocks/>
                        </wps:cNvSpPr>
                        <wps:spPr bwMode="auto">
                          <a:xfrm>
                            <a:off x="883" y="0"/>
                            <a:ext cx="18227" cy="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14:paraId="113DC346" w14:textId="77777777" w:rsidR="00CC5A92" w:rsidRDefault="00454A5E" w:rsidP="00CC5A92">
                              <w:pPr>
                                <w:spacing w:after="0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993300"/>
                                  <w:sz w:val="22"/>
                                  <w:szCs w:val="22"/>
                                </w:rPr>
                              </w:pPr>
                              <w:r w:rsidRPr="00CC5A92">
                                <w:rPr>
                                  <w:rFonts w:ascii="Arial Narrow" w:hAnsi="Arial Narrow" w:cs="Arial"/>
                                  <w:sz w:val="22"/>
                                  <w:szCs w:val="22"/>
                                </w:rPr>
                                <w:t>Does it surprise you that</w:t>
                              </w:r>
                              <w:r w:rsidRPr="00BA52A1">
                                <w:rPr>
                                  <w:rFonts w:ascii="Times New Roman" w:hAnsi="Times New Roman"/>
                                  <w:b/>
                                  <w:color w:val="993300"/>
                                  <w:szCs w:val="28"/>
                                </w:rPr>
                                <w:t xml:space="preserve"> </w:t>
                              </w:r>
                              <w:r w:rsidRPr="00CC5A92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993300"/>
                                  <w:sz w:val="22"/>
                                  <w:szCs w:val="22"/>
                                </w:rPr>
                                <w:t>French is not considered a</w:t>
                              </w:r>
                              <w:r w:rsidRPr="00CC5A92">
                                <w:rPr>
                                  <w:rFonts w:ascii="Arial Narrow" w:hAnsi="Arial Narrow"/>
                                  <w:b/>
                                  <w:bCs/>
                                  <w:color w:val="993300"/>
                                  <w:szCs w:val="28"/>
                                </w:rPr>
                                <w:t xml:space="preserve"> </w:t>
                              </w:r>
                              <w:r w:rsidRPr="00CC5A92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993300"/>
                                  <w:sz w:val="22"/>
                                  <w:szCs w:val="22"/>
                                </w:rPr>
                                <w:t>difficult language to learn?</w:t>
                              </w:r>
                            </w:p>
                            <w:p w14:paraId="5BBD7493" w14:textId="3BC58B65" w:rsidR="00454A5E" w:rsidRPr="00BA52A1" w:rsidRDefault="00454A5E" w:rsidP="00454A5E">
                              <w:pPr>
                                <w:rPr>
                                  <w:b/>
                                  <w:color w:val="9933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2"/>
                                </w:rPr>
                                <w:br/>
                              </w:r>
                              <w:r w:rsidRPr="00BA52A1">
                                <w:rPr>
                                  <w:rFonts w:ascii="Arial Narrow" w:hAnsi="Arial Narrow"/>
                                  <w:sz w:val="22"/>
                                </w:rPr>
                                <w:t>The Foreign Service Institute puts French, Spanish, and Italian in the same Category I for length of time required to become proficient in the language.</w:t>
                              </w:r>
                              <w:r>
                                <w:rPr>
                                  <w:rFonts w:ascii="Arial Narrow" w:hAnsi="Arial Narrow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0E2E0AF0" w14:textId="2B2146A3" w:rsidR="00454A5E" w:rsidRDefault="00454A5E" w:rsidP="00CC5A92">
                              <w:pPr>
                                <w:spacing w:before="240"/>
                                <w:rPr>
                                  <w:sz w:val="22"/>
                                </w:rPr>
                              </w:pPr>
                              <w:r w:rsidRPr="00BA52A1">
                                <w:rPr>
                                  <w:rFonts w:ascii="Arial Narrow" w:hAnsi="Arial Narrow"/>
                                  <w:sz w:val="22"/>
                                </w:rPr>
                                <w:t>For English speakers, it takes about 575-600 hours to reach an intermediate level of proficiency in these languages.</w:t>
                              </w:r>
                              <w:r>
                                <w:rPr>
                                  <w:rFonts w:ascii="Arial Narrow" w:hAnsi="Arial Narrow"/>
                                  <w:sz w:val="22"/>
                                </w:rPr>
                                <w:br/>
                              </w:r>
                              <w:r>
                                <w:rPr>
                                  <w:rFonts w:ascii="Arial Narrow" w:hAnsi="Arial Narrow"/>
                                  <w:sz w:val="22"/>
                                </w:rPr>
                                <w:br/>
                                <w:t>Compared to that, it takes nearly four times as long (2200 hours) to reach the same level of proficiency in Mandarin (Chinese), Arabic and Japanese.</w:t>
                              </w:r>
                              <w:r>
                                <w:rPr>
                                  <w:rFonts w:ascii="Arial Narrow" w:hAnsi="Arial Narrow"/>
                                  <w:sz w:val="22"/>
                                </w:rPr>
                                <w:br/>
                              </w:r>
                              <w:r>
                                <w:rPr>
                                  <w:rFonts w:ascii="Arial Narrow" w:hAnsi="Arial Narrow"/>
                                  <w:sz w:val="22"/>
                                </w:rPr>
                                <w:br/>
                                <w:t xml:space="preserve">French is a natural third language for Spanish-speaking students.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  <w:p w14:paraId="1766635F" w14:textId="77777777" w:rsidR="00454A5E" w:rsidRDefault="00454A5E">
                              <w:pPr>
                                <w:rPr>
                                  <w:color w:val="FFFFFF"/>
                                </w:rPr>
                              </w:pPr>
                            </w:p>
                            <w:p w14:paraId="4DFEE03E" w14:textId="77777777" w:rsidR="00454A5E" w:rsidRDefault="00454A5E"/>
                            <w:p w14:paraId="45ED9539" w14:textId="77777777" w:rsidR="00454A5E" w:rsidRDefault="00454A5E"/>
                            <w:p w14:paraId="4682785C" w14:textId="77777777" w:rsidR="00454A5E" w:rsidRDefault="00454A5E">
                              <w:pPr>
                                <w:pStyle w:val="BodyText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146913" name="Text Box 964"/>
                        <wps:cNvSpPr txBox="1">
                          <a:spLocks/>
                        </wps:cNvSpPr>
                        <wps:spPr bwMode="auto">
                          <a:xfrm>
                            <a:off x="883" y="6762"/>
                            <a:ext cx="18227" cy="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4805452" name="Text Box 965"/>
                        <wps:cNvSpPr txBox="1">
                          <a:spLocks/>
                        </wps:cNvSpPr>
                        <wps:spPr bwMode="auto">
                          <a:xfrm>
                            <a:off x="791" y="15163"/>
                            <a:ext cx="18227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861515" name="Text Box 967"/>
                        <wps:cNvSpPr txBox="1">
                          <a:spLocks/>
                        </wps:cNvSpPr>
                        <wps:spPr bwMode="auto">
                          <a:xfrm>
                            <a:off x="883" y="15163"/>
                            <a:ext cx="17465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872A5" id="Group 961" o:spid="_x0000_s1026" style="position:absolute;margin-left:57.6pt;margin-top:129.6pt;width:163pt;height:358.85pt;z-index:251646464;mso-position-horizontal-relative:page;mso-position-vertical-relative:page" coordsize="20000,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2" o:spid="_x0000_s1027" type="#_x0000_t202" style="position:absolute;width:20000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" filled="f" stroked="f">
                  <v:path arrowok="t"/>
                  <v:textbox inset=",0,,0"/>
                </v:shape>
                <v:shape id="Text Box 963" o:spid="_x0000_s1028" type="#_x0000_t202" style="position:absolute;left:883;width:18227;height:6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" filled="f" stroked="f">
                  <v:path arrowok="t"/>
                  <v:textbox style="mso-next-textbox:#Text Box 964" inset="0,0,0,0">
                    <w:txbxContent>
                      <w:p w14:paraId="113DC346" w14:textId="77777777" w:rsidR="00CC5A92" w:rsidRDefault="00454A5E" w:rsidP="00CC5A92">
                        <w:pPr>
                          <w:spacing w:after="0"/>
                          <w:rPr>
                            <w:rFonts w:ascii="Arial Narrow" w:hAnsi="Arial Narrow" w:cs="Arial"/>
                            <w:b/>
                            <w:bCs/>
                            <w:color w:val="993300"/>
                            <w:sz w:val="22"/>
                            <w:szCs w:val="22"/>
                          </w:rPr>
                        </w:pPr>
                        <w:r w:rsidRPr="00CC5A92">
                          <w:rPr>
                            <w:rFonts w:ascii="Arial Narrow" w:hAnsi="Arial Narrow" w:cs="Arial"/>
                            <w:sz w:val="22"/>
                            <w:szCs w:val="22"/>
                          </w:rPr>
                          <w:t>Does it surprise you that</w:t>
                        </w:r>
                        <w:r w:rsidRPr="00BA52A1">
                          <w:rPr>
                            <w:rFonts w:ascii="Times New Roman" w:hAnsi="Times New Roman"/>
                            <w:b/>
                            <w:color w:val="993300"/>
                            <w:szCs w:val="28"/>
                          </w:rPr>
                          <w:t xml:space="preserve"> </w:t>
                        </w:r>
                        <w:r w:rsidRPr="00CC5A92">
                          <w:rPr>
                            <w:rFonts w:ascii="Arial Narrow" w:hAnsi="Arial Narrow" w:cs="Arial"/>
                            <w:b/>
                            <w:bCs/>
                            <w:color w:val="993300"/>
                            <w:sz w:val="22"/>
                            <w:szCs w:val="22"/>
                          </w:rPr>
                          <w:t>French is not considered a</w:t>
                        </w:r>
                        <w:r w:rsidRPr="00CC5A92">
                          <w:rPr>
                            <w:rFonts w:ascii="Arial Narrow" w:hAnsi="Arial Narrow"/>
                            <w:b/>
                            <w:bCs/>
                            <w:color w:val="993300"/>
                            <w:szCs w:val="28"/>
                          </w:rPr>
                          <w:t xml:space="preserve"> </w:t>
                        </w:r>
                        <w:r w:rsidRPr="00CC5A92">
                          <w:rPr>
                            <w:rFonts w:ascii="Arial Narrow" w:hAnsi="Arial Narrow" w:cs="Arial"/>
                            <w:b/>
                            <w:bCs/>
                            <w:color w:val="993300"/>
                            <w:sz w:val="22"/>
                            <w:szCs w:val="22"/>
                          </w:rPr>
                          <w:t>difficult language to learn?</w:t>
                        </w:r>
                      </w:p>
                      <w:p w14:paraId="5BBD7493" w14:textId="3BC58B65" w:rsidR="00454A5E" w:rsidRPr="00BA52A1" w:rsidRDefault="00454A5E" w:rsidP="00454A5E">
                        <w:pPr>
                          <w:rPr>
                            <w:b/>
                            <w:color w:val="9933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</w:rPr>
                          <w:br/>
                        </w:r>
                        <w:r w:rsidRPr="00BA52A1">
                          <w:rPr>
                            <w:rFonts w:ascii="Arial Narrow" w:hAnsi="Arial Narrow"/>
                            <w:sz w:val="22"/>
                          </w:rPr>
                          <w:t>The Foreign Service Institute puts French, Spanish, and Italian in the same Category I for length of time required to become proficient in the language.</w:t>
                        </w:r>
                        <w:r>
                          <w:rPr>
                            <w:rFonts w:ascii="Arial Narrow" w:hAnsi="Arial Narrow"/>
                            <w:sz w:val="22"/>
                          </w:rPr>
                          <w:t xml:space="preserve"> </w:t>
                        </w:r>
                      </w:p>
                      <w:p w14:paraId="0E2E0AF0" w14:textId="2B2146A3" w:rsidR="00454A5E" w:rsidRDefault="00454A5E" w:rsidP="00CC5A92">
                        <w:pPr>
                          <w:spacing w:before="240"/>
                          <w:rPr>
                            <w:sz w:val="22"/>
                          </w:rPr>
                        </w:pPr>
                        <w:r w:rsidRPr="00BA52A1">
                          <w:rPr>
                            <w:rFonts w:ascii="Arial Narrow" w:hAnsi="Arial Narrow"/>
                            <w:sz w:val="22"/>
                          </w:rPr>
                          <w:t>For English speakers, it takes about 575-600 hours to reach an intermediate level of proficiency in these languages.</w:t>
                        </w:r>
                        <w:r>
                          <w:rPr>
                            <w:rFonts w:ascii="Arial Narrow" w:hAnsi="Arial Narrow"/>
                            <w:sz w:val="22"/>
                          </w:rPr>
                          <w:br/>
                        </w:r>
                        <w:r>
                          <w:rPr>
                            <w:rFonts w:ascii="Arial Narrow" w:hAnsi="Arial Narrow"/>
                            <w:sz w:val="22"/>
                          </w:rPr>
                          <w:br/>
                          <w:t>Compared to that, it takes nearly four times as long (2200 hours) to reach the same level of proficiency in Mandarin (Chinese), Arabic and Japanese.</w:t>
                        </w:r>
                        <w:r>
                          <w:rPr>
                            <w:rFonts w:ascii="Arial Narrow" w:hAnsi="Arial Narrow"/>
                            <w:sz w:val="22"/>
                          </w:rPr>
                          <w:br/>
                        </w:r>
                        <w:r>
                          <w:rPr>
                            <w:rFonts w:ascii="Arial Narrow" w:hAnsi="Arial Narrow"/>
                            <w:sz w:val="22"/>
                          </w:rPr>
                          <w:br/>
                          <w:t xml:space="preserve">French is a natural third language for Spanish-speaking students.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  <w:p w14:paraId="1766635F" w14:textId="77777777" w:rsidR="00454A5E" w:rsidRDefault="00454A5E">
                        <w:pPr>
                          <w:rPr>
                            <w:color w:val="FFFFFF"/>
                          </w:rPr>
                        </w:pPr>
                      </w:p>
                      <w:p w14:paraId="4DFEE03E" w14:textId="77777777" w:rsidR="00454A5E" w:rsidRDefault="00454A5E"/>
                      <w:p w14:paraId="45ED9539" w14:textId="77777777" w:rsidR="00454A5E" w:rsidRDefault="00454A5E"/>
                      <w:p w14:paraId="4682785C" w14:textId="77777777" w:rsidR="00454A5E" w:rsidRDefault="00454A5E">
                        <w:pPr>
                          <w:pStyle w:val="BodyText2"/>
                        </w:pPr>
                      </w:p>
                    </w:txbxContent>
                  </v:textbox>
                </v:shape>
                <v:shape id="Text Box 964" o:spid="_x0000_s1029" type="#_x0000_t202" style="position:absolute;left:883;top:6762;width:18227;height:9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" filled="f" stroked="f">
                  <v:path arrowok="t"/>
                  <v:textbox style="mso-next-textbox:#Text Box 965" inset="0,0,0,0">
                    <w:txbxContent/>
                  </v:textbox>
                </v:shape>
                <v:shape id="Text Box 965" o:spid="_x0000_s1030" type="#_x0000_t202" style="position:absolute;left:791;top:15163;width:18227;height:13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" filled="f" stroked="f">
                  <v:path arrowok="t"/>
                  <v:textbox style="mso-next-textbox:#Text Box 967" inset="0,0,0,0">
                    <w:txbxContent/>
                  </v:textbox>
                </v:shape>
                <v:shape id="Text Box 967" o:spid="_x0000_s1031" type="#_x0000_t202" style="position:absolute;left:883;top:15163;width:17465;height:20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" filled="f" stroked="f">
                  <v:path arrowok="t"/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Pr="00B8029C">
        <w:rPr>
          <w:rFonts w:ascii="Arial" w:hAnsi="Arial" w:cs="Arial"/>
          <w:noProof/>
        </w:rPr>
        <w:drawing>
          <wp:anchor distT="0" distB="0" distL="114300" distR="114300" simplePos="0" relativeHeight="251667968" behindDoc="0" locked="0" layoutInCell="1" allowOverlap="1" wp14:anchorId="4AFE1197" wp14:editId="77EFA9E2">
            <wp:simplePos x="0" y="0"/>
            <wp:positionH relativeFrom="page">
              <wp:posOffset>909143</wp:posOffset>
            </wp:positionH>
            <wp:positionV relativeFrom="page">
              <wp:posOffset>5716270</wp:posOffset>
            </wp:positionV>
            <wp:extent cx="1386205" cy="1386205"/>
            <wp:effectExtent l="0" t="0" r="0" b="0"/>
            <wp:wrapTight wrapText="bothSides">
              <wp:wrapPolygon edited="0">
                <wp:start x="0" y="0"/>
                <wp:lineTo x="0" y="21372"/>
                <wp:lineTo x="21372" y="21372"/>
                <wp:lineTo x="21372" y="0"/>
                <wp:lineTo x="0" y="0"/>
              </wp:wrapPolygon>
            </wp:wrapTight>
            <wp:docPr id="96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/>
                    </pic:cNvPicPr>
                  </pic:nvPicPr>
                  <pic:blipFill>
                    <a:blip r:embed="rId6">
                      <a:lum bright="18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9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0F9A371" wp14:editId="73FFE18A">
                <wp:simplePos x="0" y="0"/>
                <wp:positionH relativeFrom="page">
                  <wp:posOffset>3931920</wp:posOffset>
                </wp:positionH>
                <wp:positionV relativeFrom="page">
                  <wp:posOffset>1593215</wp:posOffset>
                </wp:positionV>
                <wp:extent cx="2070100" cy="188404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55262458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1884045"/>
                          <a:chOff x="0" y="0"/>
                          <a:chExt cx="20000" cy="21416"/>
                        </a:xfrm>
                      </wpg:grpSpPr>
                      <wps:wsp>
                        <wps:cNvPr id="1819169454" name="Text Box 97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724224123" name="Text Box 975"/>
                        <wps:cNvSpPr txBox="1">
                          <a:spLocks/>
                        </wps:cNvSpPr>
                        <wps:spPr bwMode="auto">
                          <a:xfrm>
                            <a:off x="883" y="0"/>
                            <a:ext cx="18227" cy="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26DC9351" w14:textId="77777777" w:rsidR="00454A5E" w:rsidRDefault="00454A5E">
                              <w:pPr>
                                <w:rPr>
                                  <w:rFonts w:ascii="Arial Narrow" w:hAnsi="Arial Narrow"/>
                                  <w:sz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2"/>
                                </w:rPr>
                                <w:t>Students who take French improve their English vocabulary because nearly a third of the words in the English language come from French.</w:t>
                              </w:r>
                            </w:p>
                            <w:p w14:paraId="770C51E8" w14:textId="77777777" w:rsidR="00454A5E" w:rsidRDefault="00454A5E">
                              <w:pPr>
                                <w:rPr>
                                  <w:rFonts w:ascii="Arial Narrow" w:hAnsi="Arial Narrow"/>
                                  <w:b/>
                                  <w:color w:val="993300"/>
                                  <w:sz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  <w:sz w:val="22"/>
                                </w:rPr>
                                <w:t>This helps students to do better on the verbal section of standardized tests like the SAT and ACT.</w:t>
                              </w:r>
                            </w:p>
                            <w:p w14:paraId="2EAF1610" w14:textId="77777777" w:rsidR="00454A5E" w:rsidRPr="00B8029C" w:rsidRDefault="00454A5E">
                              <w:pPr>
                                <w:spacing w:after="480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B8029C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Par exemple:</w:t>
                              </w:r>
                            </w:p>
                            <w:p w14:paraId="0DEE2321" w14:textId="77777777" w:rsidR="00454A5E" w:rsidRPr="00B8029C" w:rsidRDefault="00454A5E">
                              <w:pPr>
                                <w:rPr>
                                  <w:rFonts w:ascii="Arial" w:hAnsi="Arial" w:cs="Arial"/>
                                  <w:color w:val="4B5A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288280" name="Text Box 976"/>
                        <wps:cNvSpPr txBox="1">
                          <a:spLocks/>
                        </wps:cNvSpPr>
                        <wps:spPr bwMode="auto">
                          <a:xfrm>
                            <a:off x="883" y="8156"/>
                            <a:ext cx="18227" cy="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643643" name="Text Box 977"/>
                        <wps:cNvSpPr txBox="1">
                          <a:spLocks/>
                        </wps:cNvSpPr>
                        <wps:spPr bwMode="auto">
                          <a:xfrm>
                            <a:off x="883" y="16313"/>
                            <a:ext cx="1822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9A371" id="Group 973" o:spid="_x0000_s1026" style="position:absolute;margin-left:309.6pt;margin-top:125.45pt;width:163pt;height:148.35pt;z-index:251647488;mso-position-horizontal-relative:page;mso-position-vertical-relative:page" coordsize="20000,214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74" o:spid="_x0000_s1027" type="#_x0000_t202" style="position:absolute;width:20000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" filled="f" stroked="f">
                  <v:path arrowok="t"/>
                  <v:textbox inset=",0,,0"/>
                </v:shape>
                <v:shape id="Text Box 975" o:spid="_x0000_s1028" type="#_x0000_t202" style="position:absolute;left:883;width:18227;height:8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" filled="f" stroked="f">
                  <v:path arrowok="t"/>
                  <v:textbox style="mso-next-textbox:#Text Box 976" inset="0,0,0,0">
                    <w:txbxContent>
                      <w:p w14:paraId="26DC9351" w14:textId="77777777" w:rsidR="00454A5E" w:rsidRDefault="00454A5E">
                        <w:pPr>
                          <w:rPr>
                            <w:rFonts w:ascii="Arial Narrow" w:hAnsi="Arial Narrow"/>
                            <w:sz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</w:rPr>
                          <w:t>Students who take French improve their English vocabulary because nearly a third of the words in the English language come from French.</w:t>
                        </w:r>
                      </w:p>
                      <w:p w14:paraId="770C51E8" w14:textId="77777777" w:rsidR="00454A5E" w:rsidRDefault="00454A5E">
                        <w:pPr>
                          <w:rPr>
                            <w:rFonts w:ascii="Arial Narrow" w:hAnsi="Arial Narrow"/>
                            <w:b/>
                            <w:color w:val="993300"/>
                            <w:sz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993300"/>
                            <w:sz w:val="22"/>
                          </w:rPr>
                          <w:t>This helps students to do better on the verbal section of standardized tests like the SAT and ACT.</w:t>
                        </w:r>
                      </w:p>
                      <w:p w14:paraId="2EAF1610" w14:textId="77777777" w:rsidR="00454A5E" w:rsidRPr="00B8029C" w:rsidRDefault="00454A5E">
                        <w:pPr>
                          <w:spacing w:after="480"/>
                          <w:rPr>
                            <w:rFonts w:ascii="Arial" w:hAnsi="Arial" w:cs="Arial"/>
                            <w:i/>
                          </w:rPr>
                        </w:pPr>
                        <w:r w:rsidRPr="00B8029C">
                          <w:rPr>
                            <w:rFonts w:ascii="Arial" w:hAnsi="Arial" w:cs="Arial"/>
                            <w:b/>
                            <w:i/>
                          </w:rPr>
                          <w:t>Par exemple:</w:t>
                        </w:r>
                      </w:p>
                      <w:p w14:paraId="0DEE2321" w14:textId="77777777" w:rsidR="00454A5E" w:rsidRPr="00B8029C" w:rsidRDefault="00454A5E">
                        <w:pPr>
                          <w:rPr>
                            <w:rFonts w:ascii="Arial" w:hAnsi="Arial" w:cs="Arial"/>
                            <w:color w:val="4B5A60"/>
                          </w:rPr>
                        </w:pPr>
                      </w:p>
                    </w:txbxContent>
                  </v:textbox>
                </v:shape>
                <v:shape id="Text Box 976" o:spid="_x0000_s1029" type="#_x0000_t202" style="position:absolute;left:883;top:8156;width:18227;height:8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" filled="f" stroked="f">
                  <v:path arrowok="t"/>
                  <v:textbox style="mso-next-textbox:#Text Box 977" inset="0,0,0,0">
                    <w:txbxContent/>
                  </v:textbox>
                </v:shape>
                <v:shape id="Text Box 977" o:spid="_x0000_s1030" type="#_x0000_t202" style="position:absolute;left:883;top:16313;width:18227;height:51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" filled="f" stroked="f">
                  <v:path arrowok="t"/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7C73E1" wp14:editId="5376453F">
                <wp:simplePos x="0" y="0"/>
                <wp:positionH relativeFrom="page">
                  <wp:posOffset>4206240</wp:posOffset>
                </wp:positionH>
                <wp:positionV relativeFrom="page">
                  <wp:posOffset>3380105</wp:posOffset>
                </wp:positionV>
                <wp:extent cx="2235200" cy="202120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60852698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202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520" w:type="dxa"/>
                              <w:tblLook w:val="00A0" w:firstRow="1" w:lastRow="0" w:firstColumn="1" w:lastColumn="0" w:noHBand="0" w:noVBand="0"/>
                            </w:tblPr>
                            <w:tblGrid>
                              <w:gridCol w:w="1548"/>
                              <w:gridCol w:w="1972"/>
                            </w:tblGrid>
                            <w:tr w:rsidR="00454A5E" w:rsidRPr="003446AB" w14:paraId="60990469" w14:textId="77777777">
                              <w:trPr>
                                <w:trHeight w:val="84"/>
                              </w:trPr>
                              <w:tc>
                                <w:tcPr>
                                  <w:tcW w:w="1548" w:type="dxa"/>
                                </w:tcPr>
                                <w:p w14:paraId="6EA1D2B3" w14:textId="77777777" w:rsidR="00454A5E" w:rsidRPr="003446AB" w:rsidRDefault="00454A5E">
                                  <w:pPr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</w:pP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au contraire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au naturel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armoire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ballet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bon voyage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brunette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carte blanche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chef d’oeuvre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cliché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cuisine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cul-de-sac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déjà vu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encore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</w:tcPr>
                                <w:p w14:paraId="511D0015" w14:textId="77777777" w:rsidR="00454A5E" w:rsidRPr="003446AB" w:rsidRDefault="00454A5E" w:rsidP="00454A5E">
                                  <w:pPr>
                                    <w:tabs>
                                      <w:tab w:val="left" w:pos="0"/>
                                    </w:tabs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</w:pP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faux pas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fiancé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gourmet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hors d’oeuvre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joie de vivre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laissez-faire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 xml:space="preserve">manger 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mardi gras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naïve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 xml:space="preserve">RSVP 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résumé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souvenir</w:t>
                                  </w:r>
                                  <w:r w:rsidRPr="003446AB">
                                    <w:rPr>
                                      <w:b/>
                                      <w:sz w:val="20"/>
                                      <w:lang w:val="fr-FR"/>
                                    </w:rPr>
                                    <w:br/>
                                  </w:r>
                                  <w:r w:rsidRPr="003446AB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lang w:val="fr-FR"/>
                                    </w:rPr>
                                    <w:t>valet</w:t>
                                  </w:r>
                                </w:p>
                              </w:tc>
                            </w:tr>
                          </w:tbl>
                          <w:p w14:paraId="694B27BA" w14:textId="77777777" w:rsidR="00454A5E" w:rsidRPr="003446AB" w:rsidRDefault="00454A5E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68580" tIns="0" rIns="685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C73E1" id="Text Box 972" o:spid="_x0000_s1037" type="#_x0000_t202" style="position:absolute;margin-left:331.2pt;margin-top:266.15pt;width:176pt;height:159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" filled="f" stroked="f">
                <v:path arrowok="t"/>
                <v:textbox inset="5.4pt,0,5.4pt,0">
                  <w:txbxContent>
                    <w:tbl>
                      <w:tblPr>
                        <w:tblW w:w="3520" w:type="dxa"/>
                        <w:tblLook w:val="00A0" w:firstRow="1" w:lastRow="0" w:firstColumn="1" w:lastColumn="0" w:noHBand="0" w:noVBand="0"/>
                      </w:tblPr>
                      <w:tblGrid>
                        <w:gridCol w:w="1548"/>
                        <w:gridCol w:w="1972"/>
                      </w:tblGrid>
                      <w:tr w:rsidR="00454A5E" w:rsidRPr="003446AB" w14:paraId="60990469" w14:textId="77777777">
                        <w:trPr>
                          <w:trHeight w:val="84"/>
                        </w:trPr>
                        <w:tc>
                          <w:tcPr>
                            <w:tcW w:w="1548" w:type="dxa"/>
                          </w:tcPr>
                          <w:p w14:paraId="6EA1D2B3" w14:textId="77777777" w:rsidR="00454A5E" w:rsidRPr="003446AB" w:rsidRDefault="00454A5E">
                            <w:pPr>
                              <w:rPr>
                                <w:b/>
                                <w:sz w:val="20"/>
                                <w:lang w:val="fr-FR"/>
                              </w:rPr>
                            </w:pP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au contraire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au naturel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armoire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ballet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bon voyage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brunette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carte blanche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chef d’oeuvre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cliché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cuisine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cul-de-sac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déjà vu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encore</w:t>
                            </w:r>
                          </w:p>
                        </w:tc>
                        <w:tc>
                          <w:tcPr>
                            <w:tcW w:w="1972" w:type="dxa"/>
                          </w:tcPr>
                          <w:p w14:paraId="511D0015" w14:textId="77777777" w:rsidR="00454A5E" w:rsidRPr="003446AB" w:rsidRDefault="00454A5E" w:rsidP="00454A5E">
                            <w:pPr>
                              <w:tabs>
                                <w:tab w:val="left" w:pos="0"/>
                              </w:tabs>
                              <w:rPr>
                                <w:b/>
                                <w:sz w:val="20"/>
                                <w:lang w:val="fr-FR"/>
                              </w:rPr>
                            </w:pP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faux pas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fiancé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gourmet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hors d’oeuvre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joie de vivre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laissez-faire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 xml:space="preserve">manger 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mardi gras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naïve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 xml:space="preserve">RSVP 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résumé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souvenir</w:t>
                            </w:r>
                            <w:r w:rsidRPr="003446AB">
                              <w:rPr>
                                <w:b/>
                                <w:sz w:val="20"/>
                                <w:lang w:val="fr-FR"/>
                              </w:rPr>
                              <w:br/>
                            </w:r>
                            <w:r w:rsidRPr="003446AB">
                              <w:rPr>
                                <w:rFonts w:ascii="Arial Narrow" w:hAnsi="Arial Narrow"/>
                                <w:b/>
                                <w:sz w:val="20"/>
                                <w:lang w:val="fr-FR"/>
                              </w:rPr>
                              <w:t>valet</w:t>
                            </w:r>
                          </w:p>
                        </w:tc>
                      </w:tr>
                    </w:tbl>
                    <w:p w14:paraId="694B27BA" w14:textId="77777777" w:rsidR="00454A5E" w:rsidRPr="003446AB" w:rsidRDefault="00454A5E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B4B58CD" wp14:editId="149AA54A">
                <wp:simplePos x="0" y="0"/>
                <wp:positionH relativeFrom="page">
                  <wp:posOffset>3977640</wp:posOffset>
                </wp:positionH>
                <wp:positionV relativeFrom="page">
                  <wp:posOffset>5479415</wp:posOffset>
                </wp:positionV>
                <wp:extent cx="206629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02566477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62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4A653" w14:textId="77777777" w:rsidR="00454A5E" w:rsidRPr="00B8029C" w:rsidRDefault="00454A5E">
                            <w:pPr>
                              <w:pStyle w:val="Organization"/>
                              <w:rPr>
                                <w:rFonts w:ascii="Times New Roman" w:hAnsi="Times New Roman"/>
                                <w:color w:val="993300"/>
                                <w:sz w:val="18"/>
                                <w:szCs w:val="18"/>
                              </w:rPr>
                            </w:pPr>
                          </w:p>
                          <w:p w14:paraId="2C7DAE06" w14:textId="77777777" w:rsidR="00454A5E" w:rsidRPr="00B8029C" w:rsidRDefault="00454A5E">
                            <w:pPr>
                              <w:pStyle w:val="Organization"/>
                              <w:rPr>
                                <w:rFonts w:ascii="Times New Roman" w:hAnsi="Times New Roman"/>
                                <w:color w:val="993300"/>
                                <w:sz w:val="28"/>
                              </w:rPr>
                            </w:pPr>
                            <w:r w:rsidRPr="00B8029C">
                              <w:rPr>
                                <w:rFonts w:ascii="Times New Roman" w:hAnsi="Times New Roman"/>
                                <w:color w:val="993300"/>
                                <w:sz w:val="28"/>
                              </w:rPr>
                              <w:t>Choose French!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B58CD" id="Text Box 971" o:spid="_x0000_s1032" type="#_x0000_t202" style="position:absolute;margin-left:313.2pt;margin-top:431.45pt;width:162.7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" filled="f" stroked="f">
                <v:path arrowok="t"/>
                <v:textbox inset=",0,,0">
                  <w:txbxContent>
                    <w:p w14:paraId="4A54A653" w14:textId="77777777" w:rsidR="00454A5E" w:rsidRPr="00B8029C" w:rsidRDefault="00454A5E">
                      <w:pPr>
                        <w:pStyle w:val="Organization"/>
                        <w:rPr>
                          <w:rFonts w:ascii="Times New Roman" w:hAnsi="Times New Roman"/>
                          <w:color w:val="993300"/>
                          <w:sz w:val="18"/>
                          <w:szCs w:val="18"/>
                        </w:rPr>
                      </w:pPr>
                    </w:p>
                    <w:p w14:paraId="2C7DAE06" w14:textId="77777777" w:rsidR="00454A5E" w:rsidRPr="00B8029C" w:rsidRDefault="00454A5E">
                      <w:pPr>
                        <w:pStyle w:val="Organization"/>
                        <w:rPr>
                          <w:rFonts w:ascii="Times New Roman" w:hAnsi="Times New Roman"/>
                          <w:color w:val="993300"/>
                          <w:sz w:val="28"/>
                        </w:rPr>
                      </w:pPr>
                      <w:r w:rsidRPr="00B8029C">
                        <w:rPr>
                          <w:rFonts w:ascii="Times New Roman" w:hAnsi="Times New Roman"/>
                          <w:color w:val="993300"/>
                          <w:sz w:val="28"/>
                        </w:rPr>
                        <w:t>Choose French!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BC3C241" wp14:editId="6FFFFE31">
                <wp:simplePos x="0" y="0"/>
                <wp:positionH relativeFrom="page">
                  <wp:posOffset>4617720</wp:posOffset>
                </wp:positionH>
                <wp:positionV relativeFrom="page">
                  <wp:posOffset>5250815</wp:posOffset>
                </wp:positionV>
                <wp:extent cx="960120" cy="3619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21454830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01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97D76" w14:textId="77777777" w:rsidR="00454A5E" w:rsidRDefault="00454A5E" w:rsidP="00454A5E">
                            <w:pPr>
                              <w:pStyle w:val="Symbol"/>
                              <w:jc w:val="left"/>
                            </w:pPr>
                            <w:r>
                              <w:sym w:font="Wingdings" w:char="F09A"/>
                            </w:r>
                            <w: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C241" id="Text Box 970" o:spid="_x0000_s1033" type="#_x0000_t202" style="position:absolute;margin-left:363.6pt;margin-top:413.45pt;width:75.6pt;height:28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" filled="f" stroked="f">
                <v:path arrowok="t"/>
                <v:textbox inset=",0,,0">
                  <w:txbxContent>
                    <w:p w14:paraId="02797D76" w14:textId="77777777" w:rsidR="00454A5E" w:rsidRDefault="00454A5E" w:rsidP="00454A5E">
                      <w:pPr>
                        <w:pStyle w:val="Symbol"/>
                        <w:jc w:val="left"/>
                      </w:pPr>
                      <w:r>
                        <w:sym w:font="Wingdings" w:char="F09A"/>
                      </w:r>
                      <w: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C7A20D" wp14:editId="67A09720">
                <wp:simplePos x="0" y="0"/>
                <wp:positionH relativeFrom="page">
                  <wp:posOffset>4002405</wp:posOffset>
                </wp:positionH>
                <wp:positionV relativeFrom="page">
                  <wp:posOffset>5989320</wp:posOffset>
                </wp:positionV>
                <wp:extent cx="2066290" cy="116459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06867102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6290" cy="11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01BCD" w14:textId="77777777" w:rsidR="00454A5E" w:rsidRDefault="00592A1A" w:rsidP="00454A5E">
                            <w:pPr>
                              <w:pStyle w:val="ContactDetails"/>
                              <w:spacing w:after="0"/>
                              <w:rPr>
                                <w:rFonts w:ascii="Arial Narrow" w:hAnsi="Arial Narrow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</w:rPr>
                              <w:t>AATF French Advocacy Resource Bank</w:t>
                            </w:r>
                          </w:p>
                          <w:p w14:paraId="2E3766EC" w14:textId="77777777" w:rsidR="00592A1A" w:rsidRPr="00B8029C" w:rsidRDefault="00592A1A" w:rsidP="00454A5E">
                            <w:pPr>
                              <w:pStyle w:val="ContactDetails"/>
                              <w:spacing w:after="0"/>
                              <w:rPr>
                                <w:rFonts w:ascii="Arial Narrow" w:hAnsi="Arial Narrow"/>
                                <w:color w:val="auto"/>
                                <w:sz w:val="20"/>
                              </w:rPr>
                            </w:pPr>
                          </w:p>
                          <w:p w14:paraId="1E744606" w14:textId="77777777" w:rsidR="00454A5E" w:rsidRPr="00B8029C" w:rsidRDefault="00454A5E" w:rsidP="00454A5E">
                            <w:pPr>
                              <w:pStyle w:val="ContactDetails"/>
                              <w:spacing w:after="0"/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8029C"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DAF294C" w14:textId="77777777" w:rsidR="00454A5E" w:rsidRPr="00B8029C" w:rsidRDefault="00454A5E" w:rsidP="00454A5E">
                            <w:pPr>
                              <w:pStyle w:val="ContactDetails"/>
                              <w:spacing w:after="0"/>
                              <w:rPr>
                                <w:rFonts w:ascii="Arial Narrow" w:hAnsi="Arial Narrow"/>
                                <w:color w:val="auto"/>
                                <w:sz w:val="20"/>
                              </w:rPr>
                            </w:pPr>
                          </w:p>
                          <w:p w14:paraId="73D02FA2" w14:textId="77777777" w:rsidR="00454A5E" w:rsidRPr="00B8029C" w:rsidRDefault="00454A5E" w:rsidP="00454A5E">
                            <w:pPr>
                              <w:pStyle w:val="ContactDetails"/>
                              <w:spacing w:after="0"/>
                              <w:rPr>
                                <w:rFonts w:ascii="Arial Narrow" w:hAnsi="Arial Narrow"/>
                                <w:color w:val="auto"/>
                                <w:szCs w:val="18"/>
                              </w:rPr>
                            </w:pPr>
                            <w:r w:rsidRPr="00B8029C">
                              <w:rPr>
                                <w:rFonts w:ascii="Arial Narrow" w:hAnsi="Arial Narrow"/>
                                <w:color w:val="auto"/>
                                <w:szCs w:val="18"/>
                              </w:rPr>
                              <w:t xml:space="preserve">American Association of Teachers of </w:t>
                            </w:r>
                            <w:r>
                              <w:rPr>
                                <w:rFonts w:ascii="Arial Narrow" w:hAnsi="Arial Narrow"/>
                                <w:color w:val="auto"/>
                                <w:szCs w:val="18"/>
                              </w:rPr>
                              <w:t>French</w:t>
                            </w:r>
                          </w:p>
                          <w:p w14:paraId="14C050C4" w14:textId="77777777" w:rsidR="00454A5E" w:rsidRDefault="00454A5E" w:rsidP="00454A5E">
                            <w:pPr>
                              <w:pStyle w:val="ContactDetails"/>
                              <w:spacing w:after="0"/>
                              <w:rPr>
                                <w:rFonts w:ascii="Arial Narrow" w:hAnsi="Arial Narrow"/>
                                <w:color w:val="auto"/>
                                <w:sz w:val="20"/>
                              </w:rPr>
                            </w:pPr>
                            <w:r w:rsidRPr="00B8029C">
                              <w:rPr>
                                <w:rFonts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r w:rsidRPr="00B8029C">
                              <w:rPr>
                                <w:rFonts w:ascii="Times New Roman" w:hAnsi="Times New Roman"/>
                                <w:b/>
                                <w:color w:val="auto"/>
                                <w:sz w:val="24"/>
                              </w:rPr>
                              <w:t>www.frenchteachers.org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7A20D" id="Text Box 969" o:spid="_x0000_s1034" type="#_x0000_t202" style="position:absolute;margin-left:315.15pt;margin-top:471.6pt;width:162.7pt;height:91.7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" filled="f" stroked="f">
                <v:path arrowok="t"/>
                <v:textbox inset=",0,,0">
                  <w:txbxContent>
                    <w:p w14:paraId="5B001BCD" w14:textId="77777777" w:rsidR="00454A5E" w:rsidRDefault="00592A1A" w:rsidP="00454A5E">
                      <w:pPr>
                        <w:pStyle w:val="ContactDetails"/>
                        <w:spacing w:after="0"/>
                        <w:rPr>
                          <w:rFonts w:ascii="Arial Narrow" w:hAnsi="Arial Narrow"/>
                          <w:color w:val="auto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color w:val="auto"/>
                          <w:sz w:val="20"/>
                        </w:rPr>
                        <w:t>AATF French Advocacy Resource Bank</w:t>
                      </w:r>
                    </w:p>
                    <w:p w14:paraId="2E3766EC" w14:textId="77777777" w:rsidR="00592A1A" w:rsidRPr="00B8029C" w:rsidRDefault="00592A1A" w:rsidP="00454A5E">
                      <w:pPr>
                        <w:pStyle w:val="ContactDetails"/>
                        <w:spacing w:after="0"/>
                        <w:rPr>
                          <w:rFonts w:ascii="Arial Narrow" w:hAnsi="Arial Narrow"/>
                          <w:color w:val="auto"/>
                          <w:sz w:val="20"/>
                        </w:rPr>
                      </w:pPr>
                    </w:p>
                    <w:p w14:paraId="1E744606" w14:textId="77777777" w:rsidR="00454A5E" w:rsidRPr="00B8029C" w:rsidRDefault="00454A5E" w:rsidP="00454A5E">
                      <w:pPr>
                        <w:pStyle w:val="ContactDetails"/>
                        <w:spacing w:after="0"/>
                        <w:rPr>
                          <w:rFonts w:ascii="Arial Narrow" w:hAnsi="Arial Narrow"/>
                          <w:color w:val="auto"/>
                          <w:sz w:val="16"/>
                          <w:szCs w:val="16"/>
                        </w:rPr>
                      </w:pPr>
                      <w:r w:rsidRPr="00B8029C">
                        <w:rPr>
                          <w:rFonts w:ascii="Arial Narrow" w:hAnsi="Arial Narrow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DAF294C" w14:textId="77777777" w:rsidR="00454A5E" w:rsidRPr="00B8029C" w:rsidRDefault="00454A5E" w:rsidP="00454A5E">
                      <w:pPr>
                        <w:pStyle w:val="ContactDetails"/>
                        <w:spacing w:after="0"/>
                        <w:rPr>
                          <w:rFonts w:ascii="Arial Narrow" w:hAnsi="Arial Narrow"/>
                          <w:color w:val="auto"/>
                          <w:sz w:val="20"/>
                        </w:rPr>
                      </w:pPr>
                    </w:p>
                    <w:p w14:paraId="73D02FA2" w14:textId="77777777" w:rsidR="00454A5E" w:rsidRPr="00B8029C" w:rsidRDefault="00454A5E" w:rsidP="00454A5E">
                      <w:pPr>
                        <w:pStyle w:val="ContactDetails"/>
                        <w:spacing w:after="0"/>
                        <w:rPr>
                          <w:rFonts w:ascii="Arial Narrow" w:hAnsi="Arial Narrow"/>
                          <w:color w:val="auto"/>
                          <w:szCs w:val="18"/>
                        </w:rPr>
                      </w:pPr>
                      <w:r w:rsidRPr="00B8029C">
                        <w:rPr>
                          <w:rFonts w:ascii="Arial Narrow" w:hAnsi="Arial Narrow"/>
                          <w:color w:val="auto"/>
                          <w:szCs w:val="18"/>
                        </w:rPr>
                        <w:t xml:space="preserve">American Association of Teachers of </w:t>
                      </w:r>
                      <w:r>
                        <w:rPr>
                          <w:rFonts w:ascii="Arial Narrow" w:hAnsi="Arial Narrow"/>
                          <w:color w:val="auto"/>
                          <w:szCs w:val="18"/>
                        </w:rPr>
                        <w:t>French</w:t>
                      </w:r>
                    </w:p>
                    <w:p w14:paraId="14C050C4" w14:textId="77777777" w:rsidR="00454A5E" w:rsidRDefault="00454A5E" w:rsidP="00454A5E">
                      <w:pPr>
                        <w:pStyle w:val="ContactDetails"/>
                        <w:spacing w:after="0"/>
                        <w:rPr>
                          <w:rFonts w:ascii="Arial Narrow" w:hAnsi="Arial Narrow"/>
                          <w:color w:val="auto"/>
                          <w:sz w:val="20"/>
                        </w:rPr>
                      </w:pPr>
                      <w:r w:rsidRPr="00B8029C">
                        <w:rPr>
                          <w:rFonts w:ascii="Arial Narrow" w:hAnsi="Arial Narrow"/>
                          <w:b/>
                          <w:color w:val="auto"/>
                          <w:sz w:val="16"/>
                          <w:szCs w:val="16"/>
                        </w:rPr>
                        <w:br/>
                      </w:r>
                      <w:r w:rsidRPr="00B8029C">
                        <w:rPr>
                          <w:rFonts w:ascii="Times New Roman" w:hAnsi="Times New Roman"/>
                          <w:b/>
                          <w:color w:val="auto"/>
                          <w:sz w:val="24"/>
                        </w:rPr>
                        <w:t>www.frenchteachers.org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D28EA1" wp14:editId="772F64EA">
                <wp:simplePos x="0" y="0"/>
                <wp:positionH relativeFrom="page">
                  <wp:posOffset>3931920</wp:posOffset>
                </wp:positionH>
                <wp:positionV relativeFrom="page">
                  <wp:posOffset>584200</wp:posOffset>
                </wp:positionV>
                <wp:extent cx="2070100" cy="833120"/>
                <wp:effectExtent l="0" t="0" r="0" b="0"/>
                <wp:wrapTight wrapText="bothSides">
                  <wp:wrapPolygon edited="0">
                    <wp:start x="-99" y="0"/>
                    <wp:lineTo x="-99" y="21139"/>
                    <wp:lineTo x="21600" y="21139"/>
                    <wp:lineTo x="21600" y="0"/>
                    <wp:lineTo x="-99" y="0"/>
                  </wp:wrapPolygon>
                </wp:wrapTight>
                <wp:docPr id="532004804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0" cy="83312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B12D4C" w14:textId="77777777" w:rsidR="00454A5E" w:rsidRPr="00B8029C" w:rsidRDefault="00454A5E">
                            <w:pPr>
                              <w:rPr>
                                <w:rFonts w:ascii="Times New Roman" w:hAnsi="Times New Roman"/>
                                <w:color w:val="FFFFFF"/>
                                <w:sz w:val="22"/>
                              </w:rPr>
                            </w:pPr>
                            <w:r w:rsidRPr="00CC5A92">
                              <w:rPr>
                                <w:rFonts w:ascii="Times New Roman" w:hAnsi="Times New Roman"/>
                                <w:color w:val="FFFFFF"/>
                                <w:sz w:val="22"/>
                                <w:szCs w:val="22"/>
                              </w:rPr>
                              <w:t>Students choose French because:</w:t>
                            </w:r>
                            <w:r w:rsidRPr="00B8029C">
                              <w:rPr>
                                <w:rFonts w:ascii="Times New Roman" w:hAnsi="Times New Roman"/>
                                <w:color w:val="FFFFFF"/>
                                <w:sz w:val="22"/>
                              </w:rPr>
                              <w:t xml:space="preserve"> </w:t>
                            </w:r>
                            <w:r w:rsidRPr="00B8029C">
                              <w:rPr>
                                <w:rFonts w:ascii="Times New Roman" w:hAnsi="Times New Roman"/>
                                <w:color w:val="FFFFFF"/>
                                <w:sz w:val="22"/>
                              </w:rPr>
                              <w:br/>
                            </w: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>French improves English skills.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28EA1" id="Rectangle 968" o:spid="_x0000_s1041" style="position:absolute;margin-left:309.6pt;margin-top:46pt;width:163pt;height:65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" fillcolor="#930" stroked="f" strokecolor="#4a7ebb" strokeweight="1.5pt">
                <v:shadow opacity="22938f" offset="0"/>
                <v:path arrowok="t"/>
                <v:textbox inset=",7.2pt,,7.2pt">
                  <w:txbxContent>
                    <w:p w14:paraId="2FB12D4C" w14:textId="77777777" w:rsidR="00454A5E" w:rsidRPr="00B8029C" w:rsidRDefault="00454A5E">
                      <w:pPr>
                        <w:rPr>
                          <w:rFonts w:ascii="Times New Roman" w:hAnsi="Times New Roman"/>
                          <w:color w:val="FFFFFF"/>
                          <w:sz w:val="22"/>
                        </w:rPr>
                      </w:pPr>
                      <w:r w:rsidRPr="00CC5A92">
                        <w:rPr>
                          <w:rFonts w:ascii="Times New Roman" w:hAnsi="Times New Roman"/>
                          <w:color w:val="FFFFFF"/>
                          <w:sz w:val="22"/>
                          <w:szCs w:val="22"/>
                        </w:rPr>
                        <w:t>Students choose French because:</w:t>
                      </w:r>
                      <w:r w:rsidRPr="00B8029C">
                        <w:rPr>
                          <w:rFonts w:ascii="Times New Roman" w:hAnsi="Times New Roman"/>
                          <w:color w:val="FFFFFF"/>
                          <w:sz w:val="22"/>
                        </w:rPr>
                        <w:t xml:space="preserve"> </w:t>
                      </w:r>
                      <w:r w:rsidRPr="00B8029C">
                        <w:rPr>
                          <w:rFonts w:ascii="Times New Roman" w:hAnsi="Times New Roman"/>
                          <w:color w:val="FFFFFF"/>
                          <w:sz w:val="22"/>
                        </w:rPr>
                        <w:br/>
                      </w: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</w:rPr>
                        <w:t>French improves English skills.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E7210F" wp14:editId="63EC1AA2">
                <wp:simplePos x="0" y="0"/>
                <wp:positionH relativeFrom="page">
                  <wp:posOffset>633730</wp:posOffset>
                </wp:positionH>
                <wp:positionV relativeFrom="page">
                  <wp:posOffset>640080</wp:posOffset>
                </wp:positionV>
                <wp:extent cx="2070100" cy="831850"/>
                <wp:effectExtent l="0" t="0" r="0" b="0"/>
                <wp:wrapNone/>
                <wp:docPr id="1652547770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0" cy="83185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F2F70B" w14:textId="77777777" w:rsidR="00454A5E" w:rsidRPr="00B8029C" w:rsidRDefault="00454A5E">
                            <w:pPr>
                              <w:spacing w:after="120"/>
                              <w:rPr>
                                <w:rFonts w:ascii="Times New Roman" w:hAnsi="Times New Roman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B8029C">
                              <w:rPr>
                                <w:rFonts w:ascii="Times New Roman" w:hAnsi="Times New Roman"/>
                                <w:color w:val="FFFFFF"/>
                                <w:sz w:val="22"/>
                                <w:szCs w:val="22"/>
                              </w:rPr>
                              <w:t xml:space="preserve">Students choose French because: </w:t>
                            </w:r>
                            <w:r w:rsidRPr="00B8029C">
                              <w:rPr>
                                <w:rFonts w:ascii="Times New Roman" w:hAnsi="Times New Roman"/>
                                <w:color w:val="FFFFFF"/>
                                <w:sz w:val="22"/>
                                <w:szCs w:val="22"/>
                              </w:rPr>
                              <w:br/>
                            </w: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2"/>
                                <w:szCs w:val="22"/>
                              </w:rPr>
                              <w:t>French proficiency is attainable.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7210F" id="Rectangle 959" o:spid="_x0000_s1043" style="position:absolute;margin-left:49.9pt;margin-top:50.4pt;width:163pt;height:65.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" fillcolor="#930" stroked="f" strokecolor="#4a7ebb" strokeweight="1.5pt">
                <v:shadow opacity="22938f" offset="0"/>
                <v:path arrowok="t"/>
                <v:textbox inset=",7.2pt,,7.2pt">
                  <w:txbxContent>
                    <w:p w14:paraId="1DF2F70B" w14:textId="77777777" w:rsidR="00454A5E" w:rsidRPr="00B8029C" w:rsidRDefault="00454A5E">
                      <w:pPr>
                        <w:spacing w:after="120"/>
                        <w:rPr>
                          <w:rFonts w:ascii="Times New Roman" w:hAnsi="Times New Roman"/>
                          <w:color w:val="FFFFFF"/>
                          <w:sz w:val="22"/>
                          <w:szCs w:val="22"/>
                        </w:rPr>
                      </w:pPr>
                      <w:r w:rsidRPr="00B8029C">
                        <w:rPr>
                          <w:rFonts w:ascii="Times New Roman" w:hAnsi="Times New Roman"/>
                          <w:color w:val="FFFFFF"/>
                          <w:sz w:val="22"/>
                          <w:szCs w:val="22"/>
                        </w:rPr>
                        <w:t xml:space="preserve">Students choose French because: </w:t>
                      </w:r>
                      <w:r w:rsidRPr="00B8029C">
                        <w:rPr>
                          <w:rFonts w:ascii="Times New Roman" w:hAnsi="Times New Roman"/>
                          <w:color w:val="FFFFFF"/>
                          <w:sz w:val="22"/>
                          <w:szCs w:val="22"/>
                        </w:rPr>
                        <w:br/>
                      </w: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  <w:sz w:val="22"/>
                          <w:szCs w:val="22"/>
                        </w:rPr>
                        <w:t>French proficiency is attainable.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C69F0D" wp14:editId="25D0ACA3">
                <wp:simplePos x="0" y="0"/>
                <wp:positionH relativeFrom="page">
                  <wp:posOffset>7345680</wp:posOffset>
                </wp:positionH>
                <wp:positionV relativeFrom="page">
                  <wp:posOffset>4288155</wp:posOffset>
                </wp:positionV>
                <wp:extent cx="2155190" cy="21583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6414027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5190" cy="215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A990D" w14:textId="77777777" w:rsidR="00454A5E" w:rsidRPr="00B8029C" w:rsidRDefault="00454A5E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B8029C">
                              <w:rPr>
                                <w:rFonts w:ascii="Arial Narrow" w:hAnsi="Arial Narrow" w:cs="Arial"/>
                              </w:rPr>
                              <w:t xml:space="preserve">• </w:t>
                            </w:r>
                            <w:r w:rsidRPr="00B8029C">
                              <w:rPr>
                                <w:rFonts w:ascii="Arial Narrow" w:hAnsi="Arial Narrow" w:cs="Arial"/>
                                <w:b/>
                              </w:rPr>
                              <w:t xml:space="preserve">French </w:t>
                            </w:r>
                            <w:r w:rsidRPr="00B8029C">
                              <w:rPr>
                                <w:rFonts w:ascii="Arial Narrow" w:hAnsi="Arial Narrow" w:cs="Arial"/>
                                <w:i/>
                              </w:rPr>
                              <w:t>CONNECTS</w:t>
                            </w:r>
                            <w:r w:rsidRPr="00B8029C">
                              <w:rPr>
                                <w:rFonts w:ascii="Arial Narrow" w:hAnsi="Arial Narrow" w:cs="Arial"/>
                              </w:rPr>
                              <w:t xml:space="preserve"> students      to opportunities in international business, trade, service, and travel.</w:t>
                            </w:r>
                            <w:r w:rsidRPr="00B8029C">
                              <w:rPr>
                                <w:rFonts w:ascii="Arial Narrow" w:hAnsi="Arial Narrow" w:cs="Arial"/>
                                <w:b/>
                              </w:rPr>
                              <w:br/>
                            </w:r>
                            <w:r w:rsidRPr="00B8029C">
                              <w:rPr>
                                <w:rFonts w:ascii="Arial Narrow" w:hAnsi="Arial Narrow" w:cs="Arial"/>
                              </w:rPr>
                              <w:t xml:space="preserve">• </w:t>
                            </w:r>
                            <w:r w:rsidRPr="00B8029C">
                              <w:rPr>
                                <w:rFonts w:ascii="Arial Narrow" w:hAnsi="Arial Narrow" w:cs="Arial"/>
                                <w:b/>
                              </w:rPr>
                              <w:t xml:space="preserve">French </w:t>
                            </w:r>
                            <w:r w:rsidRPr="00B8029C">
                              <w:rPr>
                                <w:rFonts w:ascii="Arial Narrow" w:hAnsi="Arial Narrow" w:cs="Arial"/>
                                <w:i/>
                              </w:rPr>
                              <w:t>PREPARES</w:t>
                            </w:r>
                            <w:r w:rsidRPr="00B8029C">
                              <w:rPr>
                                <w:rFonts w:ascii="Arial Narrow" w:hAnsi="Arial Narrow" w:cs="Arial"/>
                              </w:rPr>
                              <w:t xml:space="preserve"> students for college.</w:t>
                            </w:r>
                            <w:r w:rsidRPr="00B8029C">
                              <w:rPr>
                                <w:rFonts w:ascii="Arial Narrow" w:hAnsi="Arial Narrow" w:cs="Arial"/>
                                <w:b/>
                              </w:rPr>
                              <w:br/>
                            </w:r>
                            <w:r w:rsidRPr="00B8029C">
                              <w:rPr>
                                <w:rFonts w:ascii="Arial Narrow" w:hAnsi="Arial Narrow" w:cs="Arial"/>
                              </w:rPr>
                              <w:t xml:space="preserve">• </w:t>
                            </w:r>
                            <w:r w:rsidRPr="00B8029C">
                              <w:rPr>
                                <w:rFonts w:ascii="Arial Narrow" w:hAnsi="Arial Narrow" w:cs="Arial"/>
                                <w:b/>
                              </w:rPr>
                              <w:t xml:space="preserve">French </w:t>
                            </w:r>
                            <w:r w:rsidRPr="00B8029C">
                              <w:rPr>
                                <w:rFonts w:ascii="Arial Narrow" w:hAnsi="Arial Narrow" w:cs="Arial"/>
                                <w:i/>
                              </w:rPr>
                              <w:t>IMPROVES</w:t>
                            </w:r>
                            <w:r w:rsidRPr="00B8029C">
                              <w:rPr>
                                <w:rFonts w:ascii="Arial Narrow" w:hAnsi="Arial Narrow" w:cs="Arial"/>
                              </w:rPr>
                              <w:t xml:space="preserve"> English language skills.</w:t>
                            </w:r>
                            <w:r w:rsidRPr="00B8029C">
                              <w:rPr>
                                <w:rFonts w:ascii="Arial Narrow" w:hAnsi="Arial Narrow" w:cs="Arial"/>
                                <w:b/>
                              </w:rPr>
                              <w:br/>
                            </w:r>
                            <w:r w:rsidRPr="00B8029C">
                              <w:rPr>
                                <w:rFonts w:ascii="Arial Narrow" w:hAnsi="Arial Narrow" w:cs="Arial"/>
                              </w:rPr>
                              <w:t xml:space="preserve">• Students </w:t>
                            </w:r>
                            <w:r w:rsidRPr="00B8029C">
                              <w:rPr>
                                <w:rFonts w:ascii="Arial Narrow" w:hAnsi="Arial Narrow" w:cs="Arial"/>
                                <w:i/>
                              </w:rPr>
                              <w:t>ENJOY</w:t>
                            </w:r>
                            <w:r w:rsidRPr="00B8029C">
                              <w:rPr>
                                <w:rFonts w:ascii="Arial Narrow" w:hAnsi="Arial Narrow" w:cs="Arial"/>
                              </w:rPr>
                              <w:t xml:space="preserve"> studying </w:t>
                            </w:r>
                            <w:r w:rsidRPr="00B8029C">
                              <w:rPr>
                                <w:rFonts w:ascii="Arial Narrow" w:hAnsi="Arial Narrow" w:cs="Arial"/>
                                <w:b/>
                              </w:rPr>
                              <w:t xml:space="preserve">French </w:t>
                            </w:r>
                            <w:r w:rsidRPr="00B8029C">
                              <w:rPr>
                                <w:rFonts w:ascii="Arial Narrow" w:hAnsi="Arial Narrow" w:cs="Arial"/>
                              </w:rPr>
                              <w:t>and the diversity of cultures it introduces.</w:t>
                            </w:r>
                          </w:p>
                          <w:p w14:paraId="091E6816" w14:textId="77777777" w:rsidR="00454A5E" w:rsidRPr="00B8029C" w:rsidRDefault="00454A5E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69F0D" id="Text Box 958" o:spid="_x0000_s1044" type="#_x0000_t202" style="position:absolute;margin-left:578.4pt;margin-top:337.65pt;width:169.7pt;height:169.9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" filled="f" stroked="f">
                <v:path arrowok="t"/>
                <v:textbox inset=",7.2pt,,7.2pt">
                  <w:txbxContent>
                    <w:p w14:paraId="3D8A990D" w14:textId="77777777" w:rsidR="00454A5E" w:rsidRPr="00B8029C" w:rsidRDefault="00454A5E">
                      <w:pPr>
                        <w:rPr>
                          <w:rFonts w:ascii="Arial Narrow" w:hAnsi="Arial Narrow" w:cs="Arial"/>
                          <w:b/>
                        </w:rPr>
                      </w:pPr>
                      <w:r w:rsidRPr="00B8029C">
                        <w:rPr>
                          <w:rFonts w:ascii="Arial Narrow" w:hAnsi="Arial Narrow" w:cs="Arial"/>
                        </w:rPr>
                        <w:t xml:space="preserve">• </w:t>
                      </w:r>
                      <w:r w:rsidRPr="00B8029C">
                        <w:rPr>
                          <w:rFonts w:ascii="Arial Narrow" w:hAnsi="Arial Narrow" w:cs="Arial"/>
                          <w:b/>
                        </w:rPr>
                        <w:t xml:space="preserve">French </w:t>
                      </w:r>
                      <w:r w:rsidRPr="00B8029C">
                        <w:rPr>
                          <w:rFonts w:ascii="Arial Narrow" w:hAnsi="Arial Narrow" w:cs="Arial"/>
                          <w:i/>
                        </w:rPr>
                        <w:t>CONNECTS</w:t>
                      </w:r>
                      <w:r w:rsidRPr="00B8029C">
                        <w:rPr>
                          <w:rFonts w:ascii="Arial Narrow" w:hAnsi="Arial Narrow" w:cs="Arial"/>
                        </w:rPr>
                        <w:t xml:space="preserve"> students      to opportunities in international business, trade, service, and travel.</w:t>
                      </w:r>
                      <w:r w:rsidRPr="00B8029C">
                        <w:rPr>
                          <w:rFonts w:ascii="Arial Narrow" w:hAnsi="Arial Narrow" w:cs="Arial"/>
                          <w:b/>
                        </w:rPr>
                        <w:br/>
                      </w:r>
                      <w:r w:rsidRPr="00B8029C">
                        <w:rPr>
                          <w:rFonts w:ascii="Arial Narrow" w:hAnsi="Arial Narrow" w:cs="Arial"/>
                        </w:rPr>
                        <w:t xml:space="preserve">• </w:t>
                      </w:r>
                      <w:r w:rsidRPr="00B8029C">
                        <w:rPr>
                          <w:rFonts w:ascii="Arial Narrow" w:hAnsi="Arial Narrow" w:cs="Arial"/>
                          <w:b/>
                        </w:rPr>
                        <w:t xml:space="preserve">French </w:t>
                      </w:r>
                      <w:r w:rsidRPr="00B8029C">
                        <w:rPr>
                          <w:rFonts w:ascii="Arial Narrow" w:hAnsi="Arial Narrow" w:cs="Arial"/>
                          <w:i/>
                        </w:rPr>
                        <w:t>PREPARES</w:t>
                      </w:r>
                      <w:r w:rsidRPr="00B8029C">
                        <w:rPr>
                          <w:rFonts w:ascii="Arial Narrow" w:hAnsi="Arial Narrow" w:cs="Arial"/>
                        </w:rPr>
                        <w:t xml:space="preserve"> students for college.</w:t>
                      </w:r>
                      <w:r w:rsidRPr="00B8029C">
                        <w:rPr>
                          <w:rFonts w:ascii="Arial Narrow" w:hAnsi="Arial Narrow" w:cs="Arial"/>
                          <w:b/>
                        </w:rPr>
                        <w:br/>
                      </w:r>
                      <w:r w:rsidRPr="00B8029C">
                        <w:rPr>
                          <w:rFonts w:ascii="Arial Narrow" w:hAnsi="Arial Narrow" w:cs="Arial"/>
                        </w:rPr>
                        <w:t xml:space="preserve">• </w:t>
                      </w:r>
                      <w:r w:rsidRPr="00B8029C">
                        <w:rPr>
                          <w:rFonts w:ascii="Arial Narrow" w:hAnsi="Arial Narrow" w:cs="Arial"/>
                          <w:b/>
                        </w:rPr>
                        <w:t xml:space="preserve">French </w:t>
                      </w:r>
                      <w:r w:rsidRPr="00B8029C">
                        <w:rPr>
                          <w:rFonts w:ascii="Arial Narrow" w:hAnsi="Arial Narrow" w:cs="Arial"/>
                          <w:i/>
                        </w:rPr>
                        <w:t>IMPROVES</w:t>
                      </w:r>
                      <w:r w:rsidRPr="00B8029C">
                        <w:rPr>
                          <w:rFonts w:ascii="Arial Narrow" w:hAnsi="Arial Narrow" w:cs="Arial"/>
                        </w:rPr>
                        <w:t xml:space="preserve"> English language skills.</w:t>
                      </w:r>
                      <w:r w:rsidRPr="00B8029C">
                        <w:rPr>
                          <w:rFonts w:ascii="Arial Narrow" w:hAnsi="Arial Narrow" w:cs="Arial"/>
                          <w:b/>
                        </w:rPr>
                        <w:br/>
                      </w:r>
                      <w:r w:rsidRPr="00B8029C">
                        <w:rPr>
                          <w:rFonts w:ascii="Arial Narrow" w:hAnsi="Arial Narrow" w:cs="Arial"/>
                        </w:rPr>
                        <w:t xml:space="preserve">• Students </w:t>
                      </w:r>
                      <w:r w:rsidRPr="00B8029C">
                        <w:rPr>
                          <w:rFonts w:ascii="Arial Narrow" w:hAnsi="Arial Narrow" w:cs="Arial"/>
                          <w:i/>
                        </w:rPr>
                        <w:t>ENJOY</w:t>
                      </w:r>
                      <w:r w:rsidRPr="00B8029C">
                        <w:rPr>
                          <w:rFonts w:ascii="Arial Narrow" w:hAnsi="Arial Narrow" w:cs="Arial"/>
                        </w:rPr>
                        <w:t xml:space="preserve"> studying </w:t>
                      </w:r>
                      <w:r w:rsidRPr="00B8029C">
                        <w:rPr>
                          <w:rFonts w:ascii="Arial Narrow" w:hAnsi="Arial Narrow" w:cs="Arial"/>
                          <w:b/>
                        </w:rPr>
                        <w:t xml:space="preserve">French </w:t>
                      </w:r>
                      <w:r w:rsidRPr="00B8029C">
                        <w:rPr>
                          <w:rFonts w:ascii="Arial Narrow" w:hAnsi="Arial Narrow" w:cs="Arial"/>
                        </w:rPr>
                        <w:t>and the diversity of cultures it introduces.</w:t>
                      </w:r>
                    </w:p>
                    <w:p w14:paraId="091E6816" w14:textId="77777777" w:rsidR="00454A5E" w:rsidRPr="00B8029C" w:rsidRDefault="00454A5E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w:drawing>
          <wp:anchor distT="0" distB="0" distL="114300" distR="114300" simplePos="0" relativeHeight="251672064" behindDoc="0" locked="0" layoutInCell="1" allowOverlap="1" wp14:anchorId="517BA6E1" wp14:editId="0FBDF263">
            <wp:simplePos x="0" y="0"/>
            <wp:positionH relativeFrom="page">
              <wp:posOffset>7364730</wp:posOffset>
            </wp:positionH>
            <wp:positionV relativeFrom="page">
              <wp:posOffset>2184400</wp:posOffset>
            </wp:positionV>
            <wp:extent cx="2058670" cy="1525905"/>
            <wp:effectExtent l="0" t="0" r="0" b="0"/>
            <wp:wrapTight wrapText="bothSides">
              <wp:wrapPolygon edited="0">
                <wp:start x="0" y="0"/>
                <wp:lineTo x="0" y="21393"/>
                <wp:lineTo x="21453" y="21393"/>
                <wp:lineTo x="21453" y="0"/>
                <wp:lineTo x="0" y="0"/>
              </wp:wrapPolygon>
            </wp:wrapTight>
            <wp:docPr id="95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1" b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0881FB" wp14:editId="326F2EA2">
                <wp:simplePos x="0" y="0"/>
                <wp:positionH relativeFrom="page">
                  <wp:posOffset>7493000</wp:posOffset>
                </wp:positionH>
                <wp:positionV relativeFrom="page">
                  <wp:posOffset>4199255</wp:posOffset>
                </wp:positionV>
                <wp:extent cx="1778000" cy="0"/>
                <wp:effectExtent l="0" t="0" r="0" b="0"/>
                <wp:wrapTight wrapText="bothSides">
                  <wp:wrapPolygon edited="0">
                    <wp:start x="-231" y="0"/>
                    <wp:lineTo x="-347" y="0"/>
                    <wp:lineTo x="-347" y="0"/>
                    <wp:lineTo x="22179" y="0"/>
                    <wp:lineTo x="22294" y="0"/>
                    <wp:lineTo x="22063" y="0"/>
                    <wp:lineTo x="21831" y="0"/>
                    <wp:lineTo x="-231" y="0"/>
                  </wp:wrapPolygon>
                </wp:wrapTight>
                <wp:docPr id="127754167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78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5A6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23B15" id="Line 95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0pt,330.65pt" to="730pt,33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" strokecolor="#4b5a60" strokeweight="1pt">
                <v:shadow on="t" opacity="22938f" offset="0"/>
                <o:lock v:ext="edit" shapetype="f"/>
                <w10:wrap type="tight" anchorx="page" anchory="page"/>
              </v:lin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5CDC62" wp14:editId="7B7F8C24">
                <wp:simplePos x="0" y="0"/>
                <wp:positionH relativeFrom="page">
                  <wp:posOffset>7364730</wp:posOffset>
                </wp:positionH>
                <wp:positionV relativeFrom="page">
                  <wp:posOffset>3761105</wp:posOffset>
                </wp:positionV>
                <wp:extent cx="2070100" cy="4476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09048600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4736E" w14:textId="77777777" w:rsidR="00454A5E" w:rsidRDefault="00454A5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993300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993300"/>
                                <w:sz w:val="28"/>
                              </w:rPr>
                              <w:t>Helping students make choices for their future</w:t>
                            </w:r>
                          </w:p>
                          <w:p w14:paraId="089CE50F" w14:textId="77777777" w:rsidR="00454A5E" w:rsidRDefault="00454A5E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CDC62" id="Text Box 955" o:spid="_x0000_s1045" type="#_x0000_t202" style="position:absolute;margin-left:579.9pt;margin-top:296.15pt;width:163pt;height:35.2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" filled="f" stroked="f">
                <v:path arrowok="t"/>
                <v:textbox inset=",0,,0">
                  <w:txbxContent>
                    <w:p w14:paraId="0114736E" w14:textId="77777777" w:rsidR="00454A5E" w:rsidRDefault="00454A5E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color w:val="993300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993300"/>
                          <w:sz w:val="28"/>
                        </w:rPr>
                        <w:t>Helping students make choices for their future</w:t>
                      </w:r>
                    </w:p>
                    <w:p w14:paraId="089CE50F" w14:textId="77777777" w:rsidR="00454A5E" w:rsidRDefault="00454A5E"/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303A89" wp14:editId="4042848B">
                <wp:simplePos x="0" y="0"/>
                <wp:positionH relativeFrom="page">
                  <wp:posOffset>7353300</wp:posOffset>
                </wp:positionH>
                <wp:positionV relativeFrom="page">
                  <wp:posOffset>6566535</wp:posOffset>
                </wp:positionV>
                <wp:extent cx="2081530" cy="5238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6745920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2CFAF" w14:textId="77777777" w:rsidR="00454A5E" w:rsidRDefault="00454A5E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8"/>
                                <w:u w:val="single"/>
                              </w:rPr>
                              <w:t>Choice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8"/>
                              </w:rPr>
                              <w:t xml:space="preserve"> is key: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There are many reasons why students choose to study French…</w:t>
                            </w:r>
                          </w:p>
                          <w:p w14:paraId="04A618E6" w14:textId="77777777" w:rsidR="00454A5E" w:rsidRDefault="00454A5E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03A89" id="Text Box 954" o:spid="_x0000_s1046" type="#_x0000_t202" style="position:absolute;margin-left:579pt;margin-top:517.05pt;width:163.9pt;height:41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" filled="f" stroked="f">
                <v:path arrowok="t"/>
                <v:textbox inset=",0,,0">
                  <w:txbxContent>
                    <w:p w14:paraId="18C2CFAF" w14:textId="77777777" w:rsidR="00454A5E" w:rsidRDefault="00454A5E">
                      <w:pPr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993300"/>
                          <w:sz w:val="28"/>
                          <w:u w:val="single"/>
                        </w:rPr>
                        <w:t>Choice</w:t>
                      </w:r>
                      <w:r>
                        <w:rPr>
                          <w:rFonts w:ascii="Arial Narrow" w:hAnsi="Arial Narrow"/>
                          <w:b/>
                          <w:color w:val="993300"/>
                          <w:sz w:val="28"/>
                        </w:rPr>
                        <w:t xml:space="preserve"> is key: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2"/>
                        </w:rPr>
                        <w:t>There are many reasons why students choose to study French…</w:t>
                      </w:r>
                    </w:p>
                    <w:p w14:paraId="04A618E6" w14:textId="77777777" w:rsidR="00454A5E" w:rsidRDefault="00454A5E"/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E39C1E" wp14:editId="00E8F9A7">
                <wp:simplePos x="0" y="0"/>
                <wp:positionH relativeFrom="page">
                  <wp:posOffset>7353300</wp:posOffset>
                </wp:positionH>
                <wp:positionV relativeFrom="page">
                  <wp:posOffset>640080</wp:posOffset>
                </wp:positionV>
                <wp:extent cx="2070100" cy="1518920"/>
                <wp:effectExtent l="0" t="0" r="0" b="0"/>
                <wp:wrapNone/>
                <wp:docPr id="337780706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0" cy="151892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5BCF86" w14:textId="77777777" w:rsidR="00454A5E" w:rsidRPr="00B8029C" w:rsidRDefault="00454A5E">
                            <w:pPr>
                              <w:pStyle w:val="Title"/>
                              <w:rPr>
                                <w:rFonts w:ascii="Times New Roman" w:hAnsi="Times New Roman"/>
                                <w:sz w:val="50"/>
                              </w:rPr>
                            </w:pPr>
                            <w:r w:rsidRPr="00B8029C">
                              <w:rPr>
                                <w:rFonts w:ascii="Times New Roman" w:hAnsi="Times New Roman"/>
                                <w:sz w:val="60"/>
                              </w:rPr>
                              <w:t>FRENCH:</w:t>
                            </w:r>
                            <w:r w:rsidRPr="00B8029C">
                              <w:rPr>
                                <w:rFonts w:ascii="Times New Roman" w:hAnsi="Times New Roman"/>
                                <w:sz w:val="60"/>
                              </w:rPr>
                              <w:br/>
                            </w:r>
                            <w:r w:rsidRPr="00B8029C">
                              <w:rPr>
                                <w:rFonts w:ascii="Times New Roman" w:hAnsi="Times New Roman"/>
                                <w:sz w:val="50"/>
                              </w:rPr>
                              <w:t xml:space="preserve">Language </w:t>
                            </w:r>
                            <w:r w:rsidRPr="00B8029C">
                              <w:rPr>
                                <w:rFonts w:ascii="Times New Roman" w:hAnsi="Times New Roman"/>
                                <w:sz w:val="50"/>
                              </w:rPr>
                              <w:br/>
                              <w:t>of Choice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39C1E" id="Rectangle 953" o:spid="_x0000_s1047" style="position:absolute;margin-left:579pt;margin-top:50.4pt;width:163pt;height:119.6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" fillcolor="#930" stroked="f" strokecolor="#4a7ebb" strokeweight="1.5pt">
                <v:shadow opacity="22938f" offset="0"/>
                <v:path arrowok="t"/>
                <v:textbox inset=",14.4pt,,14.4pt">
                  <w:txbxContent>
                    <w:p w14:paraId="295BCF86" w14:textId="77777777" w:rsidR="00454A5E" w:rsidRPr="00B8029C" w:rsidRDefault="00454A5E">
                      <w:pPr>
                        <w:pStyle w:val="Title"/>
                        <w:rPr>
                          <w:rFonts w:ascii="Times New Roman" w:hAnsi="Times New Roman"/>
                          <w:sz w:val="50"/>
                        </w:rPr>
                      </w:pPr>
                      <w:r w:rsidRPr="00B8029C">
                        <w:rPr>
                          <w:rFonts w:ascii="Times New Roman" w:hAnsi="Times New Roman"/>
                          <w:sz w:val="60"/>
                        </w:rPr>
                        <w:t>FRENCH:</w:t>
                      </w:r>
                      <w:r w:rsidRPr="00B8029C">
                        <w:rPr>
                          <w:rFonts w:ascii="Times New Roman" w:hAnsi="Times New Roman"/>
                          <w:sz w:val="60"/>
                        </w:rPr>
                        <w:br/>
                      </w:r>
                      <w:r w:rsidRPr="00B8029C">
                        <w:rPr>
                          <w:rFonts w:ascii="Times New Roman" w:hAnsi="Times New Roman"/>
                          <w:sz w:val="50"/>
                        </w:rPr>
                        <w:t xml:space="preserve">Language </w:t>
                      </w:r>
                      <w:r w:rsidRPr="00B8029C">
                        <w:rPr>
                          <w:rFonts w:ascii="Times New Roman" w:hAnsi="Times New Roman"/>
                          <w:sz w:val="50"/>
                        </w:rPr>
                        <w:br/>
                        <w:t>of Choice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4BE2B7A" wp14:editId="0E969674">
                <wp:simplePos x="0" y="0"/>
                <wp:positionH relativeFrom="page">
                  <wp:posOffset>7353300</wp:posOffset>
                </wp:positionH>
                <wp:positionV relativeFrom="page">
                  <wp:posOffset>6268085</wp:posOffset>
                </wp:positionV>
                <wp:extent cx="2070100" cy="3619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60822895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ACC83" w14:textId="77777777" w:rsidR="00454A5E" w:rsidRDefault="00454A5E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E2B7A" id="Text Box 952" o:spid="_x0000_s1048" type="#_x0000_t202" style="position:absolute;margin-left:579pt;margin-top:493.55pt;width:163pt;height:28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" filled="f" stroked="f">
                <v:path arrowok="t"/>
                <v:textbox inset=",0,,0">
                  <w:txbxContent>
                    <w:p w14:paraId="09FACC83" w14:textId="77777777" w:rsidR="00454A5E" w:rsidRDefault="00454A5E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54A5E" w:rsidRPr="00B8029C"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05ED8DF" wp14:editId="36B5A941">
                <wp:simplePos x="0" y="0"/>
                <wp:positionH relativeFrom="page">
                  <wp:posOffset>721360</wp:posOffset>
                </wp:positionH>
                <wp:positionV relativeFrom="page">
                  <wp:posOffset>3738880</wp:posOffset>
                </wp:positionV>
                <wp:extent cx="3032760" cy="3411220"/>
                <wp:effectExtent l="0" t="0" r="0" b="0"/>
                <wp:wrapTight wrapText="bothSides">
                  <wp:wrapPolygon edited="0">
                    <wp:start x="452" y="402"/>
                    <wp:lineTo x="452" y="21150"/>
                    <wp:lineTo x="21075" y="21150"/>
                    <wp:lineTo x="21075" y="402"/>
                    <wp:lineTo x="452" y="402"/>
                  </wp:wrapPolygon>
                </wp:wrapTight>
                <wp:docPr id="1618069703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760" cy="3411220"/>
                          <a:chOff x="0" y="0"/>
                          <a:chExt cx="20000" cy="20000"/>
                        </a:xfrm>
                      </wpg:grpSpPr>
                      <wps:wsp>
                        <wps:cNvPr id="1672218733" name="Text Box 91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42575145" name="Text Box 919"/>
                        <wps:cNvSpPr txBox="1">
                          <a:spLocks/>
                        </wps:cNvSpPr>
                        <wps:spPr bwMode="auto">
                          <a:xfrm>
                            <a:off x="603" y="536"/>
                            <a:ext cx="18790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4">
                          <w:txbxContent>
                            <w:p w14:paraId="70C80C0F" w14:textId="77777777" w:rsidR="00454A5E" w:rsidRDefault="00454A5E">
                              <w:pPr>
                                <w:rPr>
                                  <w:rFonts w:ascii="Arial Narrow" w:hAnsi="Arial Narrow"/>
                                  <w:b/>
                                  <w:color w:val="4B5A6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Students can use French in many occupations.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>American companies deal regularly with firms from Québec and France — In fact,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Canada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(where French and English are both</w:t>
                              </w:r>
                              <w:r>
                                <w:rPr>
                                  <w:b/>
                                  <w:color w:val="9933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official languages) is the United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336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 xml:space="preserve">States’ largest bilateral trading partner. </w:t>
                              </w:r>
                              <w:r>
                                <w:rPr>
                                  <w:b/>
                                  <w:color w:val="9933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And France is the second largest investor in the U.S., supporting about 600,000 jobs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FF"/>
                                </w:rPr>
                                <w:t xml:space="preserve">. </w:t>
                              </w:r>
                            </w:p>
                            <w:p w14:paraId="45838A45" w14:textId="77777777" w:rsidR="00454A5E" w:rsidRDefault="00454A5E">
                              <w:pPr>
                                <w:rPr>
                                  <w:rFonts w:ascii="Arial Narrow" w:hAnsi="Arial Narrow"/>
                                  <w:b/>
                                  <w:color w:val="4B5A60"/>
                                </w:rPr>
                              </w:pPr>
                            </w:p>
                            <w:p w14:paraId="625C456B" w14:textId="77777777" w:rsidR="00454A5E" w:rsidRDefault="00454A5E">
                              <w:pPr>
                                <w:rPr>
                                  <w:rFonts w:ascii="Arial Narrow" w:hAnsi="Arial Narrow"/>
                                  <w:color w:val="00000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Worldwide, French is the second most influential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 xml:space="preserve">language after English. </w:t>
                              </w:r>
                              <w:r>
                                <w:br/>
                              </w:r>
                              <w:r>
                                <w:rPr>
                                  <w:b/>
                                  <w:color w:val="FF6600"/>
                                </w:rPr>
                                <w:br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What kinds of jobs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 xml:space="preserve"> require or request fluency in French?  Here are some jobs recently posted that list French as required or desired:  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ab/>
                              </w:r>
                            </w:p>
                            <w:p w14:paraId="08DFF73C" w14:textId="77777777" w:rsidR="00454A5E" w:rsidRDefault="00454A5E"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Human Resources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 xml:space="preserve"> for an international non-governmental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>organization (NGO); Project Manager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 xml:space="preserve">in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Risk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Management</w:t>
                              </w:r>
                              <w:r>
                                <w:rPr>
                                  <w:rFonts w:ascii="Arial Narrow" w:hAnsi="Arial Narrow"/>
                                  <w:color w:val="9933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 xml:space="preserve">for a major </w:t>
                              </w:r>
                              <w:r>
                                <w:rPr>
                                  <w:rFonts w:ascii="Arial Narrow" w:hAnsi="Arial Narrow"/>
                                  <w:color w:val="993300"/>
                                </w:rPr>
                                <w:t>bank;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>Specialist in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Consumer</w:t>
                              </w:r>
                              <w:r>
                                <w:rPr>
                                  <w:color w:val="9933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Marketing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>(Quebec audience);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Desktop Publishing Coordinator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 xml:space="preserve"> in a Medical Center;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>Logistical Support for an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Africa-focused NGO</w:t>
                              </w:r>
                              <w:r>
                                <w:rPr>
                                  <w:rFonts w:ascii="Arial Narrow" w:hAnsi="Arial Narrow"/>
                                  <w:color w:val="993300"/>
                                </w:rPr>
                                <w:t xml:space="preserve">; 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>Administrative Assistant in</w:t>
                              </w:r>
                              <w:r>
                                <w:rPr>
                                  <w:rFonts w:ascii="Arial Narrow" w:hAnsi="Arial Narrow"/>
                                  <w:color w:val="9933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Biomedical Communications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 xml:space="preserve">;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Engineer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 xml:space="preserve"> in a Computer Peripherals company,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993300"/>
                                </w:rPr>
                                <w:t>Industrial Sales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</w:rPr>
                                <w:t xml:space="preserve"> for a manufacturer.</w:t>
                              </w:r>
                            </w:p>
                            <w:p w14:paraId="131C78B7" w14:textId="77777777" w:rsidR="00454A5E" w:rsidRDefault="00454A5E">
                              <w:pPr>
                                <w:rPr>
                                  <w:color w:val="4B5A60"/>
                                  <w:sz w:val="26"/>
                                </w:rPr>
                              </w:pPr>
                              <w:r>
                                <w:rPr>
                                  <w:color w:val="4B5A60"/>
                                  <w:sz w:val="26"/>
                                </w:rPr>
                                <w:br/>
                              </w:r>
                            </w:p>
                            <w:p w14:paraId="464FB5A2" w14:textId="77777777" w:rsidR="00454A5E" w:rsidRDefault="00454A5E">
                              <w:pPr>
                                <w:rPr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706283" name="Text Box 920"/>
                        <wps:cNvSpPr txBox="1">
                          <a:spLocks/>
                        </wps:cNvSpPr>
                        <wps:spPr bwMode="auto">
                          <a:xfrm>
                            <a:off x="603" y="2587"/>
                            <a:ext cx="15394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339589" name="Text Box 921"/>
                        <wps:cNvSpPr txBox="1">
                          <a:spLocks/>
                        </wps:cNvSpPr>
                        <wps:spPr bwMode="auto">
                          <a:xfrm>
                            <a:off x="603" y="3611"/>
                            <a:ext cx="15394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001005" name="Text Box 922"/>
                        <wps:cNvSpPr txBox="1">
                          <a:spLocks/>
                        </wps:cNvSpPr>
                        <wps:spPr bwMode="auto">
                          <a:xfrm>
                            <a:off x="603" y="4639"/>
                            <a:ext cx="15394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544479" name="Text Box 923"/>
                        <wps:cNvSpPr txBox="1">
                          <a:spLocks/>
                        </wps:cNvSpPr>
                        <wps:spPr bwMode="auto">
                          <a:xfrm>
                            <a:off x="603" y="5663"/>
                            <a:ext cx="15394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912662" name="Text Box 924"/>
                        <wps:cNvSpPr txBox="1">
                          <a:spLocks/>
                        </wps:cNvSpPr>
                        <wps:spPr bwMode="auto">
                          <a:xfrm>
                            <a:off x="603" y="6687"/>
                            <a:ext cx="15394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897051" name="Text Box 925"/>
                        <wps:cNvSpPr txBox="1">
                          <a:spLocks/>
                        </wps:cNvSpPr>
                        <wps:spPr bwMode="auto">
                          <a:xfrm>
                            <a:off x="603" y="7714"/>
                            <a:ext cx="3107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714632" name="Text Box 926"/>
                        <wps:cNvSpPr txBox="1">
                          <a:spLocks/>
                        </wps:cNvSpPr>
                        <wps:spPr bwMode="auto">
                          <a:xfrm>
                            <a:off x="5833" y="7714"/>
                            <a:ext cx="10164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532045" name="Text Box 927"/>
                        <wps:cNvSpPr txBox="1">
                          <a:spLocks/>
                        </wps:cNvSpPr>
                        <wps:spPr bwMode="auto">
                          <a:xfrm>
                            <a:off x="7052" y="8738"/>
                            <a:ext cx="8945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185497" name="Text Box 928"/>
                        <wps:cNvSpPr txBox="1">
                          <a:spLocks/>
                        </wps:cNvSpPr>
                        <wps:spPr bwMode="auto">
                          <a:xfrm>
                            <a:off x="6830" y="10510"/>
                            <a:ext cx="9167" cy="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090368" name="Text Box 929"/>
                        <wps:cNvSpPr txBox="1">
                          <a:spLocks/>
                        </wps:cNvSpPr>
                        <wps:spPr bwMode="auto">
                          <a:xfrm>
                            <a:off x="7567" y="12638"/>
                            <a:ext cx="1182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118572" name="Text Box 930"/>
                        <wps:cNvSpPr txBox="1">
                          <a:spLocks/>
                        </wps:cNvSpPr>
                        <wps:spPr bwMode="auto">
                          <a:xfrm>
                            <a:off x="603" y="13782"/>
                            <a:ext cx="1879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829077" name="Text Box 931"/>
                        <wps:cNvSpPr txBox="1">
                          <a:spLocks/>
                        </wps:cNvSpPr>
                        <wps:spPr bwMode="auto">
                          <a:xfrm>
                            <a:off x="603" y="14330"/>
                            <a:ext cx="18790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3342182" name="Text Box 932"/>
                        <wps:cNvSpPr txBox="1">
                          <a:spLocks/>
                        </wps:cNvSpPr>
                        <wps:spPr bwMode="auto">
                          <a:xfrm>
                            <a:off x="603" y="15383"/>
                            <a:ext cx="18790" cy="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ED8DF" id="Group 917" o:spid="_x0000_s1048" style="position:absolute;margin-left:56.8pt;margin-top:294.4pt;width:238.8pt;height:268.6pt;z-index:251658752;mso-position-horizontal-relative:page;mso-position-vertical-relative:page" coordsize="20000,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">
                <v:shape id="Text Box 918" o:spid="_x0000_s1049" type="#_x0000_t202" style="position:absolute;width:20000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" filled="f" stroked="f">
                  <v:path arrowok="t"/>
                  <v:textbox inset=",7.2pt,,7.2pt"/>
                </v:shape>
                <v:shape id="Text Box 919" o:spid="_x0000_s1050" type="#_x0000_t202" style="position:absolute;left:603;top:536;width:18790;height:20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" filled="f" stroked="f">
                  <v:path arrowok="t"/>
                  <v:textbox style="mso-next-textbox:#Text Box 920" inset="0,0,0,0">
                    <w:txbxContent>
                      <w:p w14:paraId="70C80C0F" w14:textId="77777777" w:rsidR="00454A5E" w:rsidRDefault="00454A5E">
                        <w:pPr>
                          <w:rPr>
                            <w:rFonts w:ascii="Arial Narrow" w:hAnsi="Arial Narrow"/>
                            <w:b/>
                            <w:color w:val="4B5A60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Students can use French in many occupations.</w:t>
                        </w:r>
                        <w:r>
                          <w:t xml:space="preserve"> </w:t>
                        </w:r>
                        <w:r>
                          <w:rPr>
                            <w:rFonts w:ascii="Arial Narrow" w:hAnsi="Arial Narrow"/>
                          </w:rPr>
                          <w:t>American companies deal regularly with firms from Québec and France — In fact,</w:t>
                        </w:r>
                        <w:r>
                          <w:rPr>
                            <w:rFonts w:ascii="Arial Narrow" w:hAnsi="Arial Narrow"/>
                            <w:color w:val="0000FF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Canada</w:t>
                        </w:r>
                        <w:r>
                          <w:rPr>
                            <w:rFonts w:ascii="Arial Narrow" w:hAnsi="Arial Narrow"/>
                            <w:b/>
                            <w:color w:val="0000FF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(where French and English are both</w:t>
                        </w:r>
                        <w:r>
                          <w:rPr>
                            <w:b/>
                            <w:color w:val="9933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official languages) is the United</w:t>
                        </w:r>
                        <w:r>
                          <w:rPr>
                            <w:rFonts w:ascii="Arial Narrow" w:hAnsi="Arial Narrow"/>
                            <w:b/>
                            <w:color w:val="3366FF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 xml:space="preserve">States’ largest bilateral trading partner. </w:t>
                        </w:r>
                        <w:r>
                          <w:rPr>
                            <w:b/>
                            <w:color w:val="9933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And France is the second largest investor in the U.S., supporting about 600,000 jobs</w:t>
                        </w:r>
                        <w:r>
                          <w:rPr>
                            <w:rFonts w:ascii="Arial Narrow" w:hAnsi="Arial Narrow"/>
                            <w:b/>
                            <w:color w:val="0000FF"/>
                          </w:rPr>
                          <w:t xml:space="preserve">. </w:t>
                        </w:r>
                      </w:p>
                      <w:p w14:paraId="45838A45" w14:textId="77777777" w:rsidR="00454A5E" w:rsidRDefault="00454A5E">
                        <w:pPr>
                          <w:rPr>
                            <w:rFonts w:ascii="Arial Narrow" w:hAnsi="Arial Narrow"/>
                            <w:b/>
                            <w:color w:val="4B5A60"/>
                          </w:rPr>
                        </w:pPr>
                      </w:p>
                      <w:p w14:paraId="625C456B" w14:textId="77777777" w:rsidR="00454A5E" w:rsidRDefault="00454A5E">
                        <w:pPr>
                          <w:rPr>
                            <w:rFonts w:ascii="Arial Narrow" w:hAnsi="Arial Narrow"/>
                            <w:color w:val="000000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Worldwide, French is the second most influential</w:t>
                        </w:r>
                        <w:r>
                          <w:t xml:space="preserve"> </w:t>
                        </w:r>
                        <w:r>
                          <w:rPr>
                            <w:rFonts w:ascii="Arial Narrow" w:hAnsi="Arial Narrow"/>
                          </w:rPr>
                          <w:t xml:space="preserve">language after English. </w:t>
                        </w:r>
                        <w:r>
                          <w:br/>
                        </w:r>
                        <w:r>
                          <w:rPr>
                            <w:b/>
                            <w:color w:val="FF6600"/>
                          </w:rPr>
                          <w:br/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What kinds of jobs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 xml:space="preserve"> require or request fluency in French?  Here are some jobs recently posted that list French as required or desired:  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ab/>
                        </w:r>
                      </w:p>
                      <w:p w14:paraId="08DFF73C" w14:textId="77777777" w:rsidR="00454A5E" w:rsidRDefault="00454A5E"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Human Resources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 xml:space="preserve"> for an international non-governmental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>organization (NGO); Project Manager</w:t>
                        </w:r>
                        <w:r>
                          <w:rPr>
                            <w:rFonts w:ascii="Arial Narrow" w:hAnsi="Arial Narrow"/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 xml:space="preserve">in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Risk</w:t>
                        </w:r>
                        <w:r>
                          <w:rPr>
                            <w:rFonts w:ascii="Arial Narrow" w:hAnsi="Arial Narrow"/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Management</w:t>
                        </w:r>
                        <w:r>
                          <w:rPr>
                            <w:rFonts w:ascii="Arial Narrow" w:hAnsi="Arial Narrow"/>
                            <w:color w:val="9933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 xml:space="preserve">for a major </w:t>
                        </w:r>
                        <w:r>
                          <w:rPr>
                            <w:rFonts w:ascii="Arial Narrow" w:hAnsi="Arial Narrow"/>
                            <w:color w:val="993300"/>
                          </w:rPr>
                          <w:t>bank;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000000"/>
                          </w:rPr>
                          <w:t>Specialist in</w:t>
                        </w:r>
                        <w:r>
                          <w:rPr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Consumer</w:t>
                        </w:r>
                        <w:r>
                          <w:rPr>
                            <w:color w:val="9933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Marketing</w:t>
                        </w:r>
                        <w:r>
                          <w:rPr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>(Quebec audience);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Desktop Publishing Coordinator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 xml:space="preserve"> in a Medical Center;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>Logistical Support for an</w:t>
                        </w:r>
                        <w:r>
                          <w:rPr>
                            <w:rFonts w:ascii="Arial Narrow" w:hAnsi="Arial Narrow"/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Africa-focused NGO</w:t>
                        </w:r>
                        <w:r>
                          <w:rPr>
                            <w:rFonts w:ascii="Arial Narrow" w:hAnsi="Arial Narrow"/>
                            <w:color w:val="993300"/>
                          </w:rPr>
                          <w:t xml:space="preserve">; 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>Administrative Assistant in</w:t>
                        </w:r>
                        <w:r>
                          <w:rPr>
                            <w:rFonts w:ascii="Arial Narrow" w:hAnsi="Arial Narrow"/>
                            <w:color w:val="9933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Biomedical Communications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 xml:space="preserve">;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Engineer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 xml:space="preserve"> in a Computer Peripherals company, </w:t>
                        </w:r>
                        <w:r>
                          <w:rPr>
                            <w:rFonts w:ascii="Arial Narrow" w:hAnsi="Arial Narrow"/>
                            <w:b/>
                            <w:color w:val="993300"/>
                          </w:rPr>
                          <w:t>Industrial Sales</w:t>
                        </w:r>
                        <w:r>
                          <w:rPr>
                            <w:rFonts w:ascii="Arial Narrow" w:hAnsi="Arial Narrow"/>
                            <w:color w:val="000000"/>
                          </w:rPr>
                          <w:t xml:space="preserve"> for a manufacturer.</w:t>
                        </w:r>
                      </w:p>
                      <w:p w14:paraId="131C78B7" w14:textId="77777777" w:rsidR="00454A5E" w:rsidRDefault="00454A5E">
                        <w:pPr>
                          <w:rPr>
                            <w:color w:val="4B5A60"/>
                            <w:sz w:val="26"/>
                          </w:rPr>
                        </w:pPr>
                        <w:r>
                          <w:rPr>
                            <w:color w:val="4B5A60"/>
                            <w:sz w:val="26"/>
                          </w:rPr>
                          <w:br/>
                        </w:r>
                      </w:p>
                      <w:p w14:paraId="464FB5A2" w14:textId="77777777" w:rsidR="00454A5E" w:rsidRDefault="00454A5E">
                        <w:pPr>
                          <w:rPr>
                            <w:sz w:val="26"/>
                          </w:rPr>
                        </w:pPr>
                      </w:p>
                    </w:txbxContent>
                  </v:textbox>
                </v:shape>
                <v:shape id="Text Box 920" o:spid="_x0000_s1051" type="#_x0000_t202" style="position:absolute;left:603;top:2587;width:15394;height:1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" filled="f" stroked="f">
                  <v:path arrowok="t"/>
                  <v:textbox style="mso-next-textbox:#Text Box 921" inset="0,0,0,0">
                    <w:txbxContent/>
                  </v:textbox>
                </v:shape>
                <v:shape id="Text Box 921" o:spid="_x0000_s1052" type="#_x0000_t202" style="position:absolute;left:603;top:3611;width:15394;height:1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" filled="f" stroked="f">
                  <v:path arrowok="t"/>
                  <v:textbox style="mso-next-textbox:#Text Box 922" inset="0,0,0,0">
                    <w:txbxContent/>
                  </v:textbox>
                </v:shape>
                <v:shape id="Text Box 922" o:spid="_x0000_s1053" type="#_x0000_t202" style="position:absolute;left:603;top:4639;width:15394;height:1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" filled="f" stroked="f">
                  <v:path arrowok="t"/>
                  <v:textbox style="mso-next-textbox:#Text Box 923" inset="0,0,0,0">
                    <w:txbxContent/>
                  </v:textbox>
                </v:shape>
                <v:shape id="Text Box 923" o:spid="_x0000_s1054" type="#_x0000_t202" style="position:absolute;left:603;top:5663;width:15394;height:1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" filled="f" stroked="f">
                  <v:path arrowok="t"/>
                  <v:textbox style="mso-next-textbox:#Text Box 924" inset="0,0,0,0">
                    <w:txbxContent/>
                  </v:textbox>
                </v:shape>
                <v:shape id="Text Box 924" o:spid="_x0000_s1055" type="#_x0000_t202" style="position:absolute;left:603;top:6687;width:15394;height:10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" filled="f" stroked="f">
                  <v:path arrowok="t"/>
                  <v:textbox style="mso-next-textbox:#Text Box 925" inset="0,0,0,0">
                    <w:txbxContent/>
                  </v:textbox>
                </v:shape>
                <v:shape id="Text Box 925" o:spid="_x0000_s1056" type="#_x0000_t202" style="position:absolute;left:603;top:7714;width:3107;height:1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" filled="f" stroked="f">
                  <v:path arrowok="t"/>
                  <v:textbox style="mso-next-textbox:#Text Box 926" inset="0,0,0,0">
                    <w:txbxContent/>
                  </v:textbox>
                </v:shape>
                <v:shape id="Text Box 926" o:spid="_x0000_s1057" type="#_x0000_t202" style="position:absolute;left:5833;top:7714;width:10164;height:1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" filled="f" stroked="f">
                  <v:path arrowok="t"/>
                  <v:textbox style="mso-next-textbox:#Text Box 927" inset="0,0,0,0">
                    <w:txbxContent/>
                  </v:textbox>
                </v:shape>
                <v:shape id="Text Box 927" o:spid="_x0000_s1058" type="#_x0000_t202" style="position:absolute;left:7052;top:8738;width:8945;height:1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" filled="f" stroked="f">
                  <v:path arrowok="t"/>
                  <v:textbox style="mso-next-textbox:#Text Box 928" inset="0,0,0,0">
                    <w:txbxContent/>
                  </v:textbox>
                </v:shape>
                <v:shape id="Text Box 928" o:spid="_x0000_s1059" type="#_x0000_t202" style="position:absolute;left:6830;top:10510;width:9167;height:1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" filled="f" stroked="f">
                  <v:path arrowok="t"/>
                  <v:textbox style="mso-next-textbox:#Text Box 929" inset="0,0,0,0">
                    <w:txbxContent/>
                  </v:textbox>
                </v:shape>
                <v:shape id="Text Box 929" o:spid="_x0000_s1060" type="#_x0000_t202" style="position:absolute;left:7567;top:12638;width:11826;height:1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" filled="f" stroked="f">
                  <v:path arrowok="t"/>
                  <v:textbox style="mso-next-textbox:#Text Box 930" inset="0,0,0,0">
                    <w:txbxContent/>
                  </v:textbox>
                </v:shape>
                <v:shape id="Text Box 930" o:spid="_x0000_s1061" type="#_x0000_t202" style="position:absolute;left:603;top:13782;width:18790;height:1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" filled="f" stroked="f">
                  <v:path arrowok="t"/>
                  <v:textbox style="mso-next-textbox:#Text Box 931" inset="0,0,0,0">
                    <w:txbxContent/>
                  </v:textbox>
                </v:shape>
                <v:shape id="Text Box 931" o:spid="_x0000_s1062" type="#_x0000_t202" style="position:absolute;left:603;top:14330;width:18790;height:1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" filled="f" stroked="f">
                  <v:path arrowok="t"/>
                  <v:textbox style="mso-next-textbox:#Text Box 932" inset="0,0,0,0">
                    <w:txbxContent/>
                  </v:textbox>
                </v:shape>
                <v:shape id="Text Box 932" o:spid="_x0000_s1063" type="#_x0000_t202" style="position:absolute;left:603;top:15383;width:18790;height:3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" filled="f" stroked="f">
                  <v:path arrowok="t"/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975C74" w:rsidRPr="00B8029C">
        <w:rPr>
          <w:rFonts w:ascii="Arial" w:hAnsi="Arial" w:cs="Arial"/>
          <w:noProof/>
        </w:rPr>
        <w:drawing>
          <wp:anchor distT="0" distB="0" distL="114300" distR="114300" simplePos="0" relativeHeight="251673088" behindDoc="0" locked="0" layoutInCell="1" allowOverlap="1" wp14:anchorId="6BAB866D" wp14:editId="232ACD8C">
            <wp:simplePos x="0" y="0"/>
            <wp:positionH relativeFrom="page">
              <wp:posOffset>3282693</wp:posOffset>
            </wp:positionH>
            <wp:positionV relativeFrom="page">
              <wp:posOffset>4458862</wp:posOffset>
            </wp:positionV>
            <wp:extent cx="2634615" cy="1271905"/>
            <wp:effectExtent l="38100" t="38100" r="32385" b="36195"/>
            <wp:wrapTight wrapText="bothSides">
              <wp:wrapPolygon edited="0">
                <wp:start x="-312" y="-647"/>
                <wp:lineTo x="-312" y="21999"/>
                <wp:lineTo x="21761" y="21999"/>
                <wp:lineTo x="21761" y="-647"/>
                <wp:lineTo x="-312" y="-647"/>
              </wp:wrapPolygon>
            </wp:wrapTight>
            <wp:docPr id="91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271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71827F64" wp14:editId="210C49AC">
                <wp:simplePos x="0" y="0"/>
                <wp:positionH relativeFrom="column">
                  <wp:posOffset>3889118</wp:posOffset>
                </wp:positionH>
                <wp:positionV relativeFrom="paragraph">
                  <wp:posOffset>3372755</wp:posOffset>
                </wp:positionV>
                <wp:extent cx="2937753" cy="3108979"/>
                <wp:effectExtent l="0" t="0" r="0" b="0"/>
                <wp:wrapSquare wrapText="bothSides"/>
                <wp:docPr id="17312693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753" cy="3108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9D483" w14:textId="77777777" w:rsidR="00975C74" w:rsidRDefault="001D7596" w:rsidP="00975C74">
                            <w:pPr>
                              <w:spacing w:after="0" w:line="276" w:lineRule="auto"/>
                              <w:rPr>
                                <w:rFonts w:ascii="Arial Narrow" w:hAnsi="Arial Narrow" w:cs="Arial"/>
                              </w:rPr>
                            </w:pPr>
                            <w:r w:rsidRPr="001D7596">
                              <w:rPr>
                                <w:rFonts w:ascii="Arial Narrow" w:hAnsi="Arial Narrow" w:cs="Arial"/>
                                <w:b/>
                                <w:bCs/>
                                <w:color w:val="E97132" w:themeColor="accent2"/>
                              </w:rPr>
                              <w:t>Human Resources</w:t>
                            </w:r>
                            <w:r w:rsidRPr="001D7596">
                              <w:rPr>
                                <w:rFonts w:ascii="Arial Narrow" w:hAnsi="Arial Narrow" w:cs="Arial"/>
                                <w:color w:val="E97132" w:themeColor="accent2"/>
                              </w:rPr>
                              <w:t xml:space="preserve"> </w:t>
                            </w:r>
                            <w:r w:rsidRPr="001D7596">
                              <w:rPr>
                                <w:rFonts w:ascii="Arial Narrow" w:hAnsi="Arial Narrow" w:cs="Arial"/>
                              </w:rPr>
                              <w:t>for an international non-governmental organi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>za</w:t>
                            </w:r>
                            <w:r w:rsidRPr="001D7596">
                              <w:rPr>
                                <w:rFonts w:ascii="Arial Narrow" w:hAnsi="Arial Narrow" w:cs="Arial"/>
                              </w:rPr>
                              <w:t xml:space="preserve">tion (NGO); </w:t>
                            </w:r>
                            <w:r w:rsidRPr="00975C74">
                              <w:rPr>
                                <w:rFonts w:ascii="Arial Narrow" w:hAnsi="Arial Narrow" w:cs="Arial"/>
                                <w:b/>
                                <w:bCs/>
                                <w:color w:val="E97132" w:themeColor="accent2"/>
                              </w:rPr>
                              <w:t>Project</w:t>
                            </w:r>
                            <w:r w:rsidRPr="00975C74">
                              <w:rPr>
                                <w:rFonts w:ascii="Arial Narrow" w:hAnsi="Arial Narrow" w:cs="Arial"/>
                                <w:color w:val="E97132" w:themeColor="accent2"/>
                              </w:rPr>
                              <w:t xml:space="preserve"> </w:t>
                            </w:r>
                          </w:p>
                          <w:p w14:paraId="45B48E14" w14:textId="5B06C64B" w:rsidR="00975C74" w:rsidRDefault="001D7596" w:rsidP="00975C74">
                            <w:pPr>
                              <w:spacing w:after="0" w:line="276" w:lineRule="auto"/>
                              <w:ind w:left="2880"/>
                              <w:rPr>
                                <w:rFonts w:ascii="Arial Narrow" w:hAnsi="Arial Narrow" w:cs="Arial"/>
                              </w:rPr>
                            </w:pPr>
                            <w:r w:rsidRPr="00975C74">
                              <w:rPr>
                                <w:rFonts w:ascii="Arial Narrow" w:hAnsi="Arial Narrow" w:cs="Arial"/>
                                <w:b/>
                                <w:bCs/>
                                <w:color w:val="E97132" w:themeColor="accent2"/>
                              </w:rPr>
                              <w:t>Manager</w:t>
                            </w:r>
                            <w:r w:rsidR="00975C74" w:rsidRPr="00975C74">
                              <w:rPr>
                                <w:rFonts w:ascii="Arial Narrow" w:hAnsi="Arial Narrow" w:cs="Arial"/>
                                <w:color w:val="E97132" w:themeColor="accent2"/>
                              </w:rPr>
                              <w:t xml:space="preserve"> </w:t>
                            </w:r>
                            <w:r w:rsidR="00975C74">
                              <w:rPr>
                                <w:rFonts w:ascii="Arial Narrow" w:hAnsi="Arial Narrow" w:cs="Arial"/>
                              </w:rPr>
                              <w:t>in Risk M</w:t>
                            </w:r>
                            <w:r w:rsidRPr="001D7596">
                              <w:rPr>
                                <w:rFonts w:ascii="Arial Narrow" w:hAnsi="Arial Narrow" w:cs="Arial"/>
                              </w:rPr>
                              <w:t>anagement for</w:t>
                            </w:r>
                            <w:r w:rsidR="00975C74">
                              <w:rPr>
                                <w:rFonts w:ascii="Arial Narrow" w:hAnsi="Arial Narrow" w:cs="Arial"/>
                              </w:rPr>
                              <w:tab/>
                              <w:t xml:space="preserve"> </w:t>
                            </w:r>
                            <w:r w:rsidRPr="001D7596">
                              <w:rPr>
                                <w:rFonts w:ascii="Arial Narrow" w:hAnsi="Arial Narrow" w:cs="Arial"/>
                              </w:rPr>
                              <w:t>a major bank;</w:t>
                            </w:r>
                          </w:p>
                          <w:p w14:paraId="45377E3F" w14:textId="77777777" w:rsidR="00975C74" w:rsidRDefault="001D7596" w:rsidP="00975C74">
                            <w:pPr>
                              <w:spacing w:after="0" w:line="276" w:lineRule="auto"/>
                              <w:ind w:left="2880"/>
                              <w:rPr>
                                <w:rFonts w:ascii="Arial Narrow" w:hAnsi="Arial Narrow" w:cs="Arial"/>
                              </w:rPr>
                            </w:pPr>
                            <w:r w:rsidRPr="001D7596">
                              <w:rPr>
                                <w:rFonts w:ascii="Arial Narrow" w:hAnsi="Arial Narrow" w:cs="Arial"/>
                              </w:rPr>
                              <w:t xml:space="preserve">Specialist in </w:t>
                            </w:r>
                            <w:r w:rsidRPr="00975C74">
                              <w:rPr>
                                <w:rFonts w:ascii="Arial Narrow" w:hAnsi="Arial Narrow" w:cs="Arial"/>
                                <w:b/>
                                <w:bCs/>
                                <w:color w:val="E97132" w:themeColor="accent2"/>
                              </w:rPr>
                              <w:t>Consumer Marketing</w:t>
                            </w:r>
                            <w:r w:rsidRPr="00975C74">
                              <w:rPr>
                                <w:rFonts w:ascii="Arial Narrow" w:hAnsi="Arial Narrow" w:cs="Arial"/>
                                <w:color w:val="E97132" w:themeColor="accent2"/>
                              </w:rPr>
                              <w:t xml:space="preserve"> </w:t>
                            </w:r>
                            <w:r w:rsidRPr="001D7596">
                              <w:rPr>
                                <w:rFonts w:ascii="Arial Narrow" w:hAnsi="Arial Narrow" w:cs="Arial"/>
                              </w:rPr>
                              <w:t xml:space="preserve">(Quebec audience); </w:t>
                            </w:r>
                          </w:p>
                          <w:p w14:paraId="57321E42" w14:textId="0E5CD8D1" w:rsidR="001D7596" w:rsidRPr="001D7596" w:rsidRDefault="001D7596" w:rsidP="00975C74">
                            <w:pPr>
                              <w:spacing w:after="0" w:line="276" w:lineRule="auto"/>
                              <w:rPr>
                                <w:rFonts w:ascii="Arial Narrow" w:hAnsi="Arial Narrow" w:cs="Arial"/>
                              </w:rPr>
                            </w:pPr>
                            <w:r w:rsidRPr="00975C74">
                              <w:rPr>
                                <w:rFonts w:ascii="Arial Narrow" w:hAnsi="Arial Narrow" w:cs="Arial"/>
                                <w:b/>
                                <w:bCs/>
                                <w:color w:val="E97132" w:themeColor="accent2"/>
                              </w:rPr>
                              <w:t xml:space="preserve">Logistical Support </w:t>
                            </w:r>
                            <w:r w:rsidRPr="001D7596">
                              <w:rPr>
                                <w:rFonts w:ascii="Arial Narrow" w:hAnsi="Arial Narrow" w:cs="Arial"/>
                              </w:rPr>
                              <w:t>fo</w:t>
                            </w:r>
                            <w:r w:rsidR="00975C74">
                              <w:rPr>
                                <w:rFonts w:ascii="Arial Narrow" w:hAnsi="Arial Narrow" w:cs="Arial"/>
                              </w:rPr>
                              <w:t>r</w:t>
                            </w:r>
                            <w:r w:rsidRPr="001D7596">
                              <w:rPr>
                                <w:rFonts w:ascii="Arial Narrow" w:hAnsi="Arial Narrow" w:cs="Arial"/>
                              </w:rPr>
                              <w:t xml:space="preserve"> an Africa</w:t>
                            </w:r>
                            <w:r w:rsidR="00975C74">
                              <w:rPr>
                                <w:rFonts w:ascii="Arial Narrow" w:hAnsi="Arial Narrow" w:cs="Arial"/>
                              </w:rPr>
                              <w:t>-</w:t>
                            </w:r>
                            <w:r w:rsidRPr="001D7596">
                              <w:rPr>
                                <w:rFonts w:ascii="Arial Narrow" w:hAnsi="Arial Narrow" w:cs="Arial"/>
                              </w:rPr>
                              <w:t xml:space="preserve">focused NGO; </w:t>
                            </w:r>
                            <w:r w:rsidR="00975C74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="00975C74" w:rsidRPr="00975C74">
                              <w:rPr>
                                <w:rFonts w:ascii="Arial Narrow" w:hAnsi="Arial Narrow" w:cs="Arial"/>
                                <w:b/>
                                <w:bCs/>
                                <w:color w:val="E97132" w:themeColor="accent2"/>
                              </w:rPr>
                              <w:t>Administrative Assistant</w:t>
                            </w:r>
                            <w:r w:rsidR="00975C74" w:rsidRPr="00975C74">
                              <w:rPr>
                                <w:rFonts w:ascii="Arial Narrow" w:hAnsi="Arial Narrow" w:cs="Arial"/>
                                <w:color w:val="E97132" w:themeColor="accent2"/>
                              </w:rPr>
                              <w:t xml:space="preserve"> </w:t>
                            </w:r>
                            <w:r w:rsidR="00975C74">
                              <w:rPr>
                                <w:rFonts w:ascii="Arial Narrow" w:hAnsi="Arial Narrow" w:cs="Arial"/>
                              </w:rPr>
                              <w:t xml:space="preserve">in Biomedical Communications; </w:t>
                            </w:r>
                            <w:r w:rsidRPr="00975C74">
                              <w:rPr>
                                <w:rFonts w:ascii="Arial Narrow" w:hAnsi="Arial Narrow" w:cs="Arial"/>
                                <w:b/>
                                <w:bCs/>
                                <w:color w:val="E97132" w:themeColor="accent2"/>
                              </w:rPr>
                              <w:t>Engineer</w:t>
                            </w:r>
                            <w:r w:rsidRPr="00975C74">
                              <w:rPr>
                                <w:rFonts w:ascii="Arial Narrow" w:hAnsi="Arial Narrow" w:cs="Arial"/>
                                <w:color w:val="E97132" w:themeColor="accent2"/>
                              </w:rPr>
                              <w:t xml:space="preserve"> </w:t>
                            </w:r>
                            <w:r w:rsidRPr="001D7596">
                              <w:rPr>
                                <w:rFonts w:ascii="Arial Narrow" w:hAnsi="Arial Narrow" w:cs="Arial"/>
                              </w:rPr>
                              <w:t xml:space="preserve">in a Computer Peripherals </w:t>
                            </w:r>
                            <w:r w:rsidR="00975C74">
                              <w:rPr>
                                <w:rFonts w:ascii="Arial Narrow" w:hAnsi="Arial Narrow" w:cs="Arial"/>
                              </w:rPr>
                              <w:t>company.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27F64" id="Text Box 5" o:spid="_x0000_s1049" type="#_x0000_t202" style="position:absolute;margin-left:306.25pt;margin-top:265.55pt;width:231.3pt;height:244.8pt;z-index:251669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" filled="f" stroked="f" strokeweight=".5pt">
                <v:textbox>
                  <w:txbxContent>
                    <w:p w14:paraId="08A9D483" w14:textId="77777777" w:rsidR="00975C74" w:rsidRDefault="001D7596" w:rsidP="00975C74">
                      <w:pPr>
                        <w:spacing w:after="0" w:line="276" w:lineRule="auto"/>
                        <w:rPr>
                          <w:rFonts w:ascii="Arial Narrow" w:hAnsi="Arial Narrow" w:cs="Arial"/>
                        </w:rPr>
                      </w:pPr>
                      <w:r w:rsidRPr="001D7596">
                        <w:rPr>
                          <w:rFonts w:ascii="Arial Narrow" w:hAnsi="Arial Narrow" w:cs="Arial"/>
                          <w:b/>
                          <w:bCs/>
                          <w:color w:val="E97132" w:themeColor="accent2"/>
                        </w:rPr>
                        <w:t>Human Resources</w:t>
                      </w:r>
                      <w:r w:rsidRPr="001D7596">
                        <w:rPr>
                          <w:rFonts w:ascii="Arial Narrow" w:hAnsi="Arial Narrow" w:cs="Arial"/>
                          <w:color w:val="E97132" w:themeColor="accent2"/>
                        </w:rPr>
                        <w:t xml:space="preserve"> </w:t>
                      </w:r>
                      <w:r w:rsidRPr="001D7596">
                        <w:rPr>
                          <w:rFonts w:ascii="Arial Narrow" w:hAnsi="Arial Narrow" w:cs="Arial"/>
                        </w:rPr>
                        <w:t>for an international non-governmental organi</w:t>
                      </w:r>
                      <w:r>
                        <w:rPr>
                          <w:rFonts w:ascii="Arial Narrow" w:hAnsi="Arial Narrow" w:cs="Arial"/>
                        </w:rPr>
                        <w:t>za</w:t>
                      </w:r>
                      <w:r w:rsidRPr="001D7596">
                        <w:rPr>
                          <w:rFonts w:ascii="Arial Narrow" w:hAnsi="Arial Narrow" w:cs="Arial"/>
                        </w:rPr>
                        <w:t xml:space="preserve">tion (NGO); </w:t>
                      </w:r>
                      <w:r w:rsidRPr="00975C74">
                        <w:rPr>
                          <w:rFonts w:ascii="Arial Narrow" w:hAnsi="Arial Narrow" w:cs="Arial"/>
                          <w:b/>
                          <w:bCs/>
                          <w:color w:val="E97132" w:themeColor="accent2"/>
                        </w:rPr>
                        <w:t>Project</w:t>
                      </w:r>
                      <w:r w:rsidRPr="00975C74">
                        <w:rPr>
                          <w:rFonts w:ascii="Arial Narrow" w:hAnsi="Arial Narrow" w:cs="Arial"/>
                          <w:color w:val="E97132" w:themeColor="accent2"/>
                        </w:rPr>
                        <w:t xml:space="preserve"> </w:t>
                      </w:r>
                    </w:p>
                    <w:p w14:paraId="45B48E14" w14:textId="5B06C64B" w:rsidR="00975C74" w:rsidRDefault="001D7596" w:rsidP="00975C74">
                      <w:pPr>
                        <w:spacing w:after="0" w:line="276" w:lineRule="auto"/>
                        <w:ind w:left="2880"/>
                        <w:rPr>
                          <w:rFonts w:ascii="Arial Narrow" w:hAnsi="Arial Narrow" w:cs="Arial"/>
                        </w:rPr>
                      </w:pPr>
                      <w:r w:rsidRPr="00975C74">
                        <w:rPr>
                          <w:rFonts w:ascii="Arial Narrow" w:hAnsi="Arial Narrow" w:cs="Arial"/>
                          <w:b/>
                          <w:bCs/>
                          <w:color w:val="E97132" w:themeColor="accent2"/>
                        </w:rPr>
                        <w:t>Manager</w:t>
                      </w:r>
                      <w:r w:rsidR="00975C74" w:rsidRPr="00975C74">
                        <w:rPr>
                          <w:rFonts w:ascii="Arial Narrow" w:hAnsi="Arial Narrow" w:cs="Arial"/>
                          <w:color w:val="E97132" w:themeColor="accent2"/>
                        </w:rPr>
                        <w:t xml:space="preserve"> </w:t>
                      </w:r>
                      <w:r w:rsidR="00975C74">
                        <w:rPr>
                          <w:rFonts w:ascii="Arial Narrow" w:hAnsi="Arial Narrow" w:cs="Arial"/>
                        </w:rPr>
                        <w:t>in Risk M</w:t>
                      </w:r>
                      <w:r w:rsidRPr="001D7596">
                        <w:rPr>
                          <w:rFonts w:ascii="Arial Narrow" w:hAnsi="Arial Narrow" w:cs="Arial"/>
                        </w:rPr>
                        <w:t>anagement for</w:t>
                      </w:r>
                      <w:r w:rsidR="00975C74">
                        <w:rPr>
                          <w:rFonts w:ascii="Arial Narrow" w:hAnsi="Arial Narrow" w:cs="Arial"/>
                        </w:rPr>
                        <w:tab/>
                        <w:t xml:space="preserve"> </w:t>
                      </w:r>
                      <w:r w:rsidRPr="001D7596">
                        <w:rPr>
                          <w:rFonts w:ascii="Arial Narrow" w:hAnsi="Arial Narrow" w:cs="Arial"/>
                        </w:rPr>
                        <w:t>a major bank;</w:t>
                      </w:r>
                    </w:p>
                    <w:p w14:paraId="45377E3F" w14:textId="77777777" w:rsidR="00975C74" w:rsidRDefault="001D7596" w:rsidP="00975C74">
                      <w:pPr>
                        <w:spacing w:after="0" w:line="276" w:lineRule="auto"/>
                        <w:ind w:left="2880"/>
                        <w:rPr>
                          <w:rFonts w:ascii="Arial Narrow" w:hAnsi="Arial Narrow" w:cs="Arial"/>
                        </w:rPr>
                      </w:pPr>
                      <w:r w:rsidRPr="001D7596">
                        <w:rPr>
                          <w:rFonts w:ascii="Arial Narrow" w:hAnsi="Arial Narrow" w:cs="Arial"/>
                        </w:rPr>
                        <w:t xml:space="preserve">Specialist in </w:t>
                      </w:r>
                      <w:r w:rsidRPr="00975C74">
                        <w:rPr>
                          <w:rFonts w:ascii="Arial Narrow" w:hAnsi="Arial Narrow" w:cs="Arial"/>
                          <w:b/>
                          <w:bCs/>
                          <w:color w:val="E97132" w:themeColor="accent2"/>
                        </w:rPr>
                        <w:t>Consumer Marketing</w:t>
                      </w:r>
                      <w:r w:rsidRPr="00975C74">
                        <w:rPr>
                          <w:rFonts w:ascii="Arial Narrow" w:hAnsi="Arial Narrow" w:cs="Arial"/>
                          <w:color w:val="E97132" w:themeColor="accent2"/>
                        </w:rPr>
                        <w:t xml:space="preserve"> </w:t>
                      </w:r>
                      <w:r w:rsidRPr="001D7596">
                        <w:rPr>
                          <w:rFonts w:ascii="Arial Narrow" w:hAnsi="Arial Narrow" w:cs="Arial"/>
                        </w:rPr>
                        <w:t xml:space="preserve">(Quebec audience); </w:t>
                      </w:r>
                    </w:p>
                    <w:p w14:paraId="57321E42" w14:textId="0E5CD8D1" w:rsidR="001D7596" w:rsidRPr="001D7596" w:rsidRDefault="001D7596" w:rsidP="00975C74">
                      <w:pPr>
                        <w:spacing w:after="0" w:line="276" w:lineRule="auto"/>
                        <w:rPr>
                          <w:rFonts w:ascii="Arial Narrow" w:hAnsi="Arial Narrow" w:cs="Arial"/>
                        </w:rPr>
                      </w:pPr>
                      <w:r w:rsidRPr="00975C74">
                        <w:rPr>
                          <w:rFonts w:ascii="Arial Narrow" w:hAnsi="Arial Narrow" w:cs="Arial"/>
                          <w:b/>
                          <w:bCs/>
                          <w:color w:val="E97132" w:themeColor="accent2"/>
                        </w:rPr>
                        <w:t xml:space="preserve">Logistical Support </w:t>
                      </w:r>
                      <w:r w:rsidRPr="001D7596">
                        <w:rPr>
                          <w:rFonts w:ascii="Arial Narrow" w:hAnsi="Arial Narrow" w:cs="Arial"/>
                        </w:rPr>
                        <w:t>fo</w:t>
                      </w:r>
                      <w:r w:rsidR="00975C74">
                        <w:rPr>
                          <w:rFonts w:ascii="Arial Narrow" w:hAnsi="Arial Narrow" w:cs="Arial"/>
                        </w:rPr>
                        <w:t>r</w:t>
                      </w:r>
                      <w:r w:rsidRPr="001D7596">
                        <w:rPr>
                          <w:rFonts w:ascii="Arial Narrow" w:hAnsi="Arial Narrow" w:cs="Arial"/>
                        </w:rPr>
                        <w:t xml:space="preserve"> an Africa</w:t>
                      </w:r>
                      <w:r w:rsidR="00975C74">
                        <w:rPr>
                          <w:rFonts w:ascii="Arial Narrow" w:hAnsi="Arial Narrow" w:cs="Arial"/>
                        </w:rPr>
                        <w:t>-</w:t>
                      </w:r>
                      <w:r w:rsidRPr="001D7596">
                        <w:rPr>
                          <w:rFonts w:ascii="Arial Narrow" w:hAnsi="Arial Narrow" w:cs="Arial"/>
                        </w:rPr>
                        <w:t xml:space="preserve">focused NGO; </w:t>
                      </w:r>
                      <w:r w:rsidR="00975C74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="00975C74" w:rsidRPr="00975C74">
                        <w:rPr>
                          <w:rFonts w:ascii="Arial Narrow" w:hAnsi="Arial Narrow" w:cs="Arial"/>
                          <w:b/>
                          <w:bCs/>
                          <w:color w:val="E97132" w:themeColor="accent2"/>
                        </w:rPr>
                        <w:t>Administrative Assistant</w:t>
                      </w:r>
                      <w:r w:rsidR="00975C74" w:rsidRPr="00975C74">
                        <w:rPr>
                          <w:rFonts w:ascii="Arial Narrow" w:hAnsi="Arial Narrow" w:cs="Arial"/>
                          <w:color w:val="E97132" w:themeColor="accent2"/>
                        </w:rPr>
                        <w:t xml:space="preserve"> </w:t>
                      </w:r>
                      <w:r w:rsidR="00975C74">
                        <w:rPr>
                          <w:rFonts w:ascii="Arial Narrow" w:hAnsi="Arial Narrow" w:cs="Arial"/>
                        </w:rPr>
                        <w:t xml:space="preserve">in Biomedical Communications; </w:t>
                      </w:r>
                      <w:r w:rsidRPr="00975C74">
                        <w:rPr>
                          <w:rFonts w:ascii="Arial Narrow" w:hAnsi="Arial Narrow" w:cs="Arial"/>
                          <w:b/>
                          <w:bCs/>
                          <w:color w:val="E97132" w:themeColor="accent2"/>
                        </w:rPr>
                        <w:t>Engineer</w:t>
                      </w:r>
                      <w:r w:rsidRPr="00975C74">
                        <w:rPr>
                          <w:rFonts w:ascii="Arial Narrow" w:hAnsi="Arial Narrow" w:cs="Arial"/>
                          <w:color w:val="E97132" w:themeColor="accent2"/>
                        </w:rPr>
                        <w:t xml:space="preserve"> </w:t>
                      </w:r>
                      <w:r w:rsidRPr="001D7596">
                        <w:rPr>
                          <w:rFonts w:ascii="Arial Narrow" w:hAnsi="Arial Narrow" w:cs="Arial"/>
                        </w:rPr>
                        <w:t xml:space="preserve">in a Computer Peripherals </w:t>
                      </w:r>
                      <w:r w:rsidR="00975C74">
                        <w:rPr>
                          <w:rFonts w:ascii="Arial Narrow" w:hAnsi="Arial Narrow" w:cs="Arial"/>
                        </w:rPr>
                        <w:t>company.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w:drawing>
          <wp:anchor distT="0" distB="0" distL="114300" distR="114300" simplePos="0" relativeHeight="251668992" behindDoc="0" locked="0" layoutInCell="1" allowOverlap="1" wp14:anchorId="4216A8C9" wp14:editId="7A55F188">
            <wp:simplePos x="0" y="0"/>
            <wp:positionH relativeFrom="page">
              <wp:posOffset>731520</wp:posOffset>
            </wp:positionH>
            <wp:positionV relativeFrom="page">
              <wp:posOffset>5303520</wp:posOffset>
            </wp:positionV>
            <wp:extent cx="1104265" cy="741680"/>
            <wp:effectExtent l="0" t="50800" r="76835" b="96520"/>
            <wp:wrapTight wrapText="bothSides">
              <wp:wrapPolygon edited="0">
                <wp:start x="20972" y="3809"/>
                <wp:lineTo x="8858" y="-2907"/>
                <wp:lineTo x="7328" y="2555"/>
                <wp:lineTo x="5723" y="1559"/>
                <wp:lineTo x="3888" y="10037"/>
                <wp:lineTo x="4500" y="13622"/>
                <wp:lineTo x="4175" y="13821"/>
                <wp:lineTo x="-469" y="16950"/>
                <wp:lineTo x="-393" y="18600"/>
                <wp:lineTo x="524" y="19169"/>
                <wp:lineTo x="1136" y="17946"/>
                <wp:lineTo x="14818" y="20025"/>
                <wp:lineTo x="15047" y="20167"/>
                <wp:lineTo x="21984" y="18461"/>
                <wp:lineTo x="22271" y="17437"/>
                <wp:lineTo x="20857" y="10950"/>
                <wp:lineTo x="21889" y="4378"/>
                <wp:lineTo x="20972" y="3809"/>
              </wp:wrapPolygon>
            </wp:wrapTight>
            <wp:docPr id="95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57560">
                      <a:off x="0" y="0"/>
                      <a:ext cx="110426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1FF414" wp14:editId="3AE37EE7">
                <wp:simplePos x="0" y="0"/>
                <wp:positionH relativeFrom="page">
                  <wp:posOffset>7217410</wp:posOffset>
                </wp:positionH>
                <wp:positionV relativeFrom="page">
                  <wp:posOffset>2990215</wp:posOffset>
                </wp:positionV>
                <wp:extent cx="2200910" cy="713105"/>
                <wp:effectExtent l="0" t="0" r="0" b="0"/>
                <wp:wrapTight wrapText="bothSides">
                  <wp:wrapPolygon edited="0">
                    <wp:start x="-100" y="0"/>
                    <wp:lineTo x="-100" y="21081"/>
                    <wp:lineTo x="21600" y="21081"/>
                    <wp:lineTo x="21600" y="0"/>
                    <wp:lineTo x="-100" y="0"/>
                  </wp:wrapPolygon>
                </wp:wrapTight>
                <wp:docPr id="598363192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71310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4032DD" w14:textId="77777777" w:rsidR="00454A5E" w:rsidRPr="00B8029C" w:rsidRDefault="00454A5E">
                            <w:pPr>
                              <w:shd w:val="clear" w:color="auto" w:fill="3366FF"/>
                              <w:spacing w:before="20" w:line="192" w:lineRule="auto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  <w:sz w:val="18"/>
                              </w:rPr>
                              <w:t xml:space="preserve">Students choose French because: </w:t>
                            </w:r>
                            <w:r w:rsidRPr="00B8029C">
                              <w:rPr>
                                <w:rFonts w:ascii="Times New Roman" w:hAnsi="Times New Roman"/>
                                <w:color w:val="FFFFFF"/>
                                <w:sz w:val="22"/>
                              </w:rPr>
                              <w:br/>
                            </w: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>French opens up the world.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FF414" id="Rectangle 950" o:spid="_x0000_s1050" style="position:absolute;margin-left:568.3pt;margin-top:235.45pt;width:173.3pt;height:56.1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" fillcolor="#36f" stroked="f" strokecolor="#4a7ebb" strokeweight="1.5pt">
                <v:shadow opacity="22938f" offset="0"/>
                <v:path arrowok="t"/>
                <v:textbox inset=",7.2pt,,7.2pt">
                  <w:txbxContent>
                    <w:p w14:paraId="744032DD" w14:textId="77777777" w:rsidR="00454A5E" w:rsidRPr="00B8029C" w:rsidRDefault="00454A5E">
                      <w:pPr>
                        <w:shd w:val="clear" w:color="auto" w:fill="3366FF"/>
                        <w:spacing w:before="20" w:line="192" w:lineRule="auto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  <w:sz w:val="18"/>
                        </w:rPr>
                        <w:t xml:space="preserve">Students choose French because: </w:t>
                      </w:r>
                      <w:r w:rsidRPr="00B8029C">
                        <w:rPr>
                          <w:rFonts w:ascii="Times New Roman" w:hAnsi="Times New Roman"/>
                          <w:color w:val="FFFFFF"/>
                          <w:sz w:val="22"/>
                        </w:rPr>
                        <w:br/>
                      </w: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</w:rPr>
                        <w:t>French opens up the world.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884360" wp14:editId="3A8DA373">
                <wp:simplePos x="0" y="0"/>
                <wp:positionH relativeFrom="page">
                  <wp:posOffset>633730</wp:posOffset>
                </wp:positionH>
                <wp:positionV relativeFrom="page">
                  <wp:posOffset>2990215</wp:posOffset>
                </wp:positionV>
                <wp:extent cx="6583680" cy="713105"/>
                <wp:effectExtent l="0" t="0" r="0" b="0"/>
                <wp:wrapNone/>
                <wp:docPr id="145020252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680" cy="713105"/>
                        </a:xfrm>
                        <a:prstGeom prst="rect">
                          <a:avLst/>
                        </a:prstGeom>
                        <a:solidFill>
                          <a:srgbClr val="4B5A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A04C6F" w14:textId="77777777" w:rsidR="00454A5E" w:rsidRPr="00B8029C" w:rsidRDefault="00454A5E">
                            <w:pPr>
                              <w:pStyle w:val="Heading1"/>
                              <w:spacing w:line="216" w:lineRule="auto"/>
                              <w:jc w:val="lef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B8029C">
                              <w:rPr>
                                <w:rFonts w:ascii="Times New Roman" w:hAnsi="Times New Roman"/>
                                <w:sz w:val="28"/>
                              </w:rPr>
                              <w:t>Students choose French because:</w:t>
                            </w:r>
                          </w:p>
                          <w:p w14:paraId="02A12B93" w14:textId="77777777" w:rsidR="00454A5E" w:rsidRPr="00B8029C" w:rsidRDefault="00454A5E">
                            <w:pPr>
                              <w:spacing w:line="216" w:lineRule="auto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44"/>
                              </w:rPr>
                            </w:pP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  <w:sz w:val="36"/>
                              </w:rPr>
                              <w:t>French means business and French means</w:t>
                            </w: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  <w:sz w:val="36"/>
                              </w:rPr>
                              <w:t>jobs</w:t>
                            </w: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84360" id="Rectangle 949" o:spid="_x0000_s1051" style="position:absolute;margin-left:49.9pt;margin-top:235.45pt;width:518.4pt;height:56.1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" fillcolor="#4b5a60" stroked="f" strokecolor="#4a7ebb" strokeweight="1.5pt">
                <v:shadow opacity="22938f" offset="0"/>
                <v:path arrowok="t"/>
                <v:textbox inset=",7.2pt,,7.2pt">
                  <w:txbxContent>
                    <w:p w14:paraId="4AA04C6F" w14:textId="77777777" w:rsidR="00454A5E" w:rsidRPr="00B8029C" w:rsidRDefault="00454A5E">
                      <w:pPr>
                        <w:pStyle w:val="Heading1"/>
                        <w:spacing w:line="216" w:lineRule="auto"/>
                        <w:jc w:val="left"/>
                        <w:rPr>
                          <w:rFonts w:ascii="Times New Roman" w:hAnsi="Times New Roman"/>
                          <w:sz w:val="28"/>
                        </w:rPr>
                      </w:pPr>
                      <w:r w:rsidRPr="00B8029C">
                        <w:rPr>
                          <w:rFonts w:ascii="Times New Roman" w:hAnsi="Times New Roman"/>
                          <w:sz w:val="28"/>
                        </w:rPr>
                        <w:t>Students choose French because:</w:t>
                      </w:r>
                    </w:p>
                    <w:p w14:paraId="02A12B93" w14:textId="77777777" w:rsidR="00454A5E" w:rsidRPr="00B8029C" w:rsidRDefault="00454A5E">
                      <w:pPr>
                        <w:spacing w:line="216" w:lineRule="auto"/>
                        <w:rPr>
                          <w:rFonts w:ascii="Times New Roman" w:hAnsi="Times New Roman"/>
                          <w:b/>
                          <w:color w:val="FFFFFF"/>
                          <w:sz w:val="44"/>
                        </w:rPr>
                      </w:pP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  <w:sz w:val="36"/>
                        </w:rPr>
                        <w:t>French means business and French means</w:t>
                      </w: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  <w:sz w:val="44"/>
                        </w:rPr>
                        <w:t xml:space="preserve"> </w:t>
                      </w: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  <w:sz w:val="36"/>
                        </w:rPr>
                        <w:t>jobs</w:t>
                      </w: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  <w:sz w:val="44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C449FE" wp14:editId="13577F9A">
                <wp:simplePos x="0" y="0"/>
                <wp:positionH relativeFrom="page">
                  <wp:posOffset>7327900</wp:posOffset>
                </wp:positionH>
                <wp:positionV relativeFrom="page">
                  <wp:posOffset>3703320</wp:posOffset>
                </wp:positionV>
                <wp:extent cx="2013585" cy="33591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44478264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3585" cy="335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AA989" w14:textId="77777777" w:rsidR="00454A5E" w:rsidRDefault="00454A5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Students of French learn about France's language and culture, but there's more to "la Francophonie" than just France! </w:t>
                            </w:r>
                            <w:r>
                              <w:rPr>
                                <w:rFonts w:ascii="Arial Narrow" w:hAnsi="Arial Narrow"/>
                                <w:color w:val="9933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0"/>
                              </w:rPr>
                              <w:t>There are more than 56 countries on five continents where French is regularly used for business, government, and daily life, including 32 countries in Africa</w:t>
                            </w:r>
                            <w:r>
                              <w:rPr>
                                <w:rFonts w:ascii="Arial Narrow" w:hAnsi="Arial Narrow"/>
                                <w:color w:val="993300"/>
                                <w:sz w:val="20"/>
                              </w:rPr>
                              <w:t xml:space="preserve">.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Right next door in Canada, there are 9 million native speakers of French. 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With communication, students open doors into cultural understanding.  From Togo to Guyana to Vietnam to Switzerland, French provides an entree into culture worldwide.   And a new world of music and words opens up!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Throughout the United States, students can learn about their country’s French heritage, with explorers and founders like Marquette, La Salle, or Cadillac, and about the rich French-speaking heritage of the northeast or Louisiana.</w:t>
                            </w:r>
                          </w:p>
                          <w:p w14:paraId="7706BFDD" w14:textId="77777777" w:rsidR="00454A5E" w:rsidRDefault="00454A5E"/>
                          <w:p w14:paraId="58FB6BFB" w14:textId="77777777" w:rsidR="00454A5E" w:rsidRDefault="00454A5E"/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449FE" id="Text Box 948" o:spid="_x0000_s1052" type="#_x0000_t202" style="position:absolute;margin-left:577pt;margin-top:291.6pt;width:158.55pt;height:264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" filled="f" stroked="f">
                <v:path arrowok="t"/>
                <v:textbox inset="0,0,3.6pt,0">
                  <w:txbxContent>
                    <w:p w14:paraId="3FBAA989" w14:textId="77777777" w:rsidR="00454A5E" w:rsidRDefault="00454A5E">
                      <w:pPr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Students of French learn about France's language and culture, but there's more to "la Francophonie" than just France! </w:t>
                      </w:r>
                      <w:r>
                        <w:rPr>
                          <w:rFonts w:ascii="Arial Narrow" w:hAnsi="Arial Narrow"/>
                          <w:color w:val="9933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993300"/>
                          <w:sz w:val="20"/>
                        </w:rPr>
                        <w:t>There are more than 56 countries on five continents where French is regularly used for business, government, and daily life, including 32 countries in Africa</w:t>
                      </w:r>
                      <w:r>
                        <w:rPr>
                          <w:rFonts w:ascii="Arial Narrow" w:hAnsi="Arial Narrow"/>
                          <w:color w:val="993300"/>
                          <w:sz w:val="20"/>
                        </w:rPr>
                        <w:t xml:space="preserve">. 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Right next door in Canada, there are 9 million native speakers of French. </w:t>
                      </w:r>
                      <w:r>
                        <w:rPr>
                          <w:sz w:val="20"/>
                        </w:rPr>
                        <w:br/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 </w:t>
                      </w:r>
                      <w:r>
                        <w:rPr>
                          <w:sz w:val="20"/>
                        </w:rPr>
                        <w:br/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With communication, students open doors into cultural understanding.  From Togo to Guyana to Vietnam to Switzerland, French provides an entree into culture worldwide.   And a new world of music and words opens up!</w:t>
                      </w:r>
                      <w:r>
                        <w:rPr>
                          <w:sz w:val="20"/>
                        </w:rPr>
                        <w:br/>
                      </w:r>
                      <w:r>
                        <w:rPr>
                          <w:sz w:val="20"/>
                        </w:rPr>
                        <w:br/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Throughout the United States, students can learn about their country’s French heritage, with explorers and founders like Marquette, La Salle, or Cadillac, and about the rich French-speaking heritage of the northeast or Louisiana.</w:t>
                      </w:r>
                    </w:p>
                    <w:p w14:paraId="7706BFDD" w14:textId="77777777" w:rsidR="00454A5E" w:rsidRDefault="00454A5E"/>
                    <w:p w14:paraId="58FB6BFB" w14:textId="77777777" w:rsidR="00454A5E" w:rsidRDefault="00454A5E"/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C6E0C2" wp14:editId="4EA93397">
                <wp:simplePos x="0" y="0"/>
                <wp:positionH relativeFrom="page">
                  <wp:posOffset>7327900</wp:posOffset>
                </wp:positionH>
                <wp:positionV relativeFrom="page">
                  <wp:posOffset>1443990</wp:posOffset>
                </wp:positionV>
                <wp:extent cx="2013585" cy="134493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78770464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3585" cy="134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8CA66" w14:textId="77777777" w:rsidR="00454A5E" w:rsidRDefault="00454A5E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FF6600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Colleges generally require at least two years' language study for admission. </w:t>
                            </w:r>
                            <w:r>
                              <w:rPr>
                                <w:rFonts w:ascii="Arial Narrow" w:hAnsi="Arial Narrow"/>
                                <w:color w:val="9933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0"/>
                              </w:rPr>
                              <w:t xml:space="preserve">But students who have completed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0"/>
                                <w:u w:val="single"/>
                              </w:rPr>
                              <w:t>advanced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0"/>
                              </w:rPr>
                              <w:t xml:space="preserve"> foreign language courses in high school typically do better on entrance exams like the SAT and ACT</w:t>
                            </w:r>
                            <w:r>
                              <w:rPr>
                                <w:rFonts w:ascii="Arial Narrow" w:hAnsi="Arial Narrow"/>
                                <w:color w:val="993300"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And students who have taken French are better-prepared for college courses in history, literature, and art.  </w:t>
                            </w:r>
                          </w:p>
                          <w:p w14:paraId="73B980D8" w14:textId="77777777" w:rsidR="00454A5E" w:rsidRDefault="00454A5E"/>
                          <w:p w14:paraId="2E90DDD9" w14:textId="77777777" w:rsidR="00454A5E" w:rsidRDefault="00454A5E"/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6E0C2" id="Text Box 947" o:spid="_x0000_s1053" type="#_x0000_t202" style="position:absolute;margin-left:577pt;margin-top:113.7pt;width:158.55pt;height:105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" filled="f" stroked="f">
                <v:path arrowok="t"/>
                <v:textbox inset="0,0,3.6pt,0">
                  <w:txbxContent>
                    <w:p w14:paraId="4E38CA66" w14:textId="77777777" w:rsidR="00454A5E" w:rsidRDefault="00454A5E">
                      <w:pPr>
                        <w:jc w:val="both"/>
                        <w:rPr>
                          <w:rFonts w:ascii="Arial Narrow" w:hAnsi="Arial Narrow"/>
                          <w:b/>
                          <w:color w:val="FF6600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Colleges generally require at least two years' language study for admission. </w:t>
                      </w:r>
                      <w:r>
                        <w:rPr>
                          <w:rFonts w:ascii="Arial Narrow" w:hAnsi="Arial Narrow"/>
                          <w:color w:val="9933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993300"/>
                          <w:sz w:val="20"/>
                        </w:rPr>
                        <w:t xml:space="preserve">But students who have completed </w:t>
                      </w:r>
                      <w:r>
                        <w:rPr>
                          <w:rFonts w:ascii="Arial Narrow" w:hAnsi="Arial Narrow"/>
                          <w:b/>
                          <w:color w:val="993300"/>
                          <w:sz w:val="20"/>
                          <w:u w:val="single"/>
                        </w:rPr>
                        <w:t>advanced</w:t>
                      </w:r>
                      <w:r>
                        <w:rPr>
                          <w:rFonts w:ascii="Arial Narrow" w:hAnsi="Arial Narrow"/>
                          <w:b/>
                          <w:color w:val="993300"/>
                          <w:sz w:val="20"/>
                        </w:rPr>
                        <w:t xml:space="preserve"> foreign language courses in high school typically do better on entrance exams like the SAT and ACT</w:t>
                      </w:r>
                      <w:r>
                        <w:rPr>
                          <w:rFonts w:ascii="Arial Narrow" w:hAnsi="Arial Narrow"/>
                          <w:color w:val="993300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And students who have taken French are better-prepared for college courses in history, literature, and art.  </w:t>
                      </w:r>
                    </w:p>
                    <w:p w14:paraId="73B980D8" w14:textId="77777777" w:rsidR="00454A5E" w:rsidRDefault="00454A5E"/>
                    <w:p w14:paraId="2E90DDD9" w14:textId="77777777" w:rsidR="00454A5E" w:rsidRDefault="00454A5E"/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C2CFBC6" wp14:editId="75C0EB79">
                <wp:simplePos x="0" y="0"/>
                <wp:positionH relativeFrom="page">
                  <wp:posOffset>7223760</wp:posOffset>
                </wp:positionH>
                <wp:positionV relativeFrom="page">
                  <wp:posOffset>640080</wp:posOffset>
                </wp:positionV>
                <wp:extent cx="2200910" cy="786130"/>
                <wp:effectExtent l="0" t="0" r="0" b="0"/>
                <wp:wrapTight wrapText="bothSides">
                  <wp:wrapPolygon edited="0">
                    <wp:start x="-100" y="0"/>
                    <wp:lineTo x="-100" y="21077"/>
                    <wp:lineTo x="21600" y="21077"/>
                    <wp:lineTo x="21600" y="0"/>
                    <wp:lineTo x="-100" y="0"/>
                  </wp:wrapPolygon>
                </wp:wrapTight>
                <wp:docPr id="501894694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786130"/>
                        </a:xfrm>
                        <a:prstGeom prst="rect">
                          <a:avLst/>
                        </a:prstGeom>
                        <a:solidFill>
                          <a:srgbClr val="4B5A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45D120" w14:textId="77777777" w:rsidR="00454A5E" w:rsidRPr="00B8029C" w:rsidRDefault="00454A5E">
                            <w:pPr>
                              <w:spacing w:after="0" w:line="216" w:lineRule="auto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  <w:sz w:val="18"/>
                              </w:rPr>
                              <w:t xml:space="preserve">Students choose French because: </w:t>
                            </w:r>
                            <w:r w:rsidRPr="00B8029C">
                              <w:rPr>
                                <w:rFonts w:ascii="Times New Roman" w:hAnsi="Times New Roman"/>
                                <w:color w:val="FFFFFF"/>
                                <w:sz w:val="22"/>
                              </w:rPr>
                              <w:br/>
                            </w: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>French prepares students for college.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CFBC6" id="Rectangle 946" o:spid="_x0000_s1069" style="position:absolute;margin-left:568.8pt;margin-top:50.4pt;width:173.3pt;height:61.9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" fillcolor="#4b5a60" stroked="f" strokecolor="#4a7ebb" strokeweight="1.5pt">
                <v:shadow opacity="22938f" offset="0"/>
                <v:path arrowok="t"/>
                <v:textbox inset=",7.2pt,,7.2pt">
                  <w:txbxContent>
                    <w:p w14:paraId="1B45D120" w14:textId="77777777" w:rsidR="00454A5E" w:rsidRPr="00B8029C" w:rsidRDefault="00454A5E">
                      <w:pPr>
                        <w:spacing w:after="0" w:line="216" w:lineRule="auto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  <w:sz w:val="18"/>
                        </w:rPr>
                        <w:t xml:space="preserve">Students choose French because: </w:t>
                      </w:r>
                      <w:r w:rsidRPr="00B8029C">
                        <w:rPr>
                          <w:rFonts w:ascii="Times New Roman" w:hAnsi="Times New Roman"/>
                          <w:color w:val="FFFFFF"/>
                          <w:sz w:val="22"/>
                        </w:rPr>
                        <w:br/>
                      </w: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</w:rPr>
                        <w:t>French prepares students for college.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FE1B6A" wp14:editId="026E9EE8">
                <wp:simplePos x="0" y="0"/>
                <wp:positionH relativeFrom="page">
                  <wp:posOffset>9334500</wp:posOffset>
                </wp:positionH>
                <wp:positionV relativeFrom="page">
                  <wp:posOffset>2122170</wp:posOffset>
                </wp:positionV>
                <wp:extent cx="90170" cy="4508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3511148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17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A7289" id="Text Box 915" o:spid="_x0000_s1026" type="#_x0000_t202" style="position:absolute;margin-left:735pt;margin-top:167.1pt;width:7.1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" filled="f" stroked="f">
                <v:path arrowok="t"/>
                <v:textbox inset=",7.2pt,,7.2pt"/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D2E53F" wp14:editId="7DB1A037">
                <wp:simplePos x="0" y="0"/>
                <wp:positionH relativeFrom="page">
                  <wp:posOffset>2272030</wp:posOffset>
                </wp:positionH>
                <wp:positionV relativeFrom="page">
                  <wp:posOffset>1261110</wp:posOffset>
                </wp:positionV>
                <wp:extent cx="2401570" cy="20256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29895277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1570" cy="2025650"/>
                        </a:xfrm>
                        <a:prstGeom prst="rect">
                          <a:avLst/>
                        </a:prstGeom>
                        <a:solidFill>
                          <a:srgbClr val="D1D0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00AA1" w14:textId="77777777" w:rsidR="00454A5E" w:rsidRDefault="00454A5E">
                            <w:pPr>
                              <w:spacing w:after="120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We all want to help students make good choices throughout their school years.</w:t>
                            </w:r>
                          </w:p>
                          <w:p w14:paraId="3224851A" w14:textId="77777777" w:rsidR="00454A5E" w:rsidRDefault="00454A5E">
                            <w:pPr>
                              <w:spacing w:after="120"/>
                              <w:rPr>
                                <w:rFonts w:ascii="Arial Narrow" w:hAnsi="Arial Narrow"/>
                                <w:color w:val="993300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2"/>
                              </w:rPr>
                              <w:t xml:space="preserve">Here’s the important question: What language does the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2"/>
                                <w:u w:val="single"/>
                              </w:rPr>
                              <w:t>student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2"/>
                              </w:rPr>
                              <w:t xml:space="preserve"> want to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22"/>
                              </w:rPr>
                              <w:t>learn?</w:t>
                            </w:r>
                            <w:r>
                              <w:rPr>
                                <w:rFonts w:ascii="Arial Narrow" w:hAnsi="Arial Narrow"/>
                                <w:color w:val="993300"/>
                                <w:sz w:val="22"/>
                              </w:rPr>
                              <w:t xml:space="preserve">  </w:t>
                            </w:r>
                          </w:p>
                          <w:p w14:paraId="3E12FC47" w14:textId="77777777" w:rsidR="00454A5E" w:rsidRDefault="00454A5E">
                            <w:pPr>
                              <w:rPr>
                                <w:rFonts w:ascii="Arial Narrow" w:hAnsi="Arial Narrow"/>
                                <w:b/>
                                <w:color w:val="FF66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 xml:space="preserve">Students have varied reasons for choosing the foreign language that they study.  And overall, they do better in classes that they themselves have chosen.  </w:t>
                            </w:r>
                          </w:p>
                          <w:p w14:paraId="796514B8" w14:textId="77777777" w:rsidR="00454A5E" w:rsidRDefault="00454A5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2E53F" id="Text Box 914" o:spid="_x0000_s1071" type="#_x0000_t202" style="position:absolute;margin-left:178.9pt;margin-top:99.3pt;width:189.1pt;height:159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" fillcolor="#d1d0c8" stroked="f">
                <v:path arrowok="t"/>
                <v:textbox inset=",7.2pt,,7.2pt">
                  <w:txbxContent>
                    <w:p w14:paraId="13800AA1" w14:textId="77777777" w:rsidR="00454A5E" w:rsidRDefault="00454A5E">
                      <w:pPr>
                        <w:spacing w:after="120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</w:rPr>
                        <w:t>We all want to help students make good choices throughout their school years.</w:t>
                      </w:r>
                    </w:p>
                    <w:p w14:paraId="3224851A" w14:textId="77777777" w:rsidR="00454A5E" w:rsidRDefault="00454A5E">
                      <w:pPr>
                        <w:spacing w:after="120"/>
                        <w:rPr>
                          <w:rFonts w:ascii="Arial Narrow" w:hAnsi="Arial Narrow"/>
                          <w:color w:val="993300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993300"/>
                          <w:sz w:val="22"/>
                        </w:rPr>
                        <w:t xml:space="preserve">Here’s the important question: What language does the </w:t>
                      </w:r>
                      <w:r>
                        <w:rPr>
                          <w:rFonts w:ascii="Arial Narrow" w:hAnsi="Arial Narrow"/>
                          <w:b/>
                          <w:color w:val="993300"/>
                          <w:sz w:val="22"/>
                          <w:u w:val="single"/>
                        </w:rPr>
                        <w:t>student</w:t>
                      </w:r>
                      <w:r>
                        <w:rPr>
                          <w:rFonts w:ascii="Arial Narrow" w:hAnsi="Arial Narrow"/>
                          <w:b/>
                          <w:color w:val="993300"/>
                          <w:sz w:val="22"/>
                        </w:rPr>
                        <w:t xml:space="preserve"> want to</w:t>
                      </w:r>
                      <w:r>
                        <w:rPr>
                          <w:rFonts w:ascii="Arial Narrow" w:hAnsi="Arial Narrow"/>
                          <w:b/>
                          <w:color w:val="9933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993300"/>
                          <w:sz w:val="22"/>
                        </w:rPr>
                        <w:t>learn?</w:t>
                      </w:r>
                      <w:r>
                        <w:rPr>
                          <w:rFonts w:ascii="Arial Narrow" w:hAnsi="Arial Narrow"/>
                          <w:color w:val="993300"/>
                          <w:sz w:val="22"/>
                        </w:rPr>
                        <w:t xml:space="preserve">  </w:t>
                      </w:r>
                    </w:p>
                    <w:p w14:paraId="3E12FC47" w14:textId="77777777" w:rsidR="00454A5E" w:rsidRDefault="00454A5E">
                      <w:pPr>
                        <w:rPr>
                          <w:rFonts w:ascii="Arial Narrow" w:hAnsi="Arial Narrow"/>
                          <w:b/>
                          <w:color w:val="FF6600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</w:rPr>
                        <w:t xml:space="preserve">Students have varied reasons for choosing the foreign language that they study.  And overall, they do better in classes that they themselves have chosen.  </w:t>
                      </w:r>
                    </w:p>
                    <w:p w14:paraId="796514B8" w14:textId="77777777" w:rsidR="00454A5E" w:rsidRDefault="00454A5E"/>
                  </w:txbxContent>
                </v:textbox>
                <w10:wrap type="tight" anchorx="page" anchory="page"/>
              </v:shape>
            </w:pict>
          </mc:Fallback>
        </mc:AlternateContent>
      </w:r>
      <w:r w:rsidR="001D7596" w:rsidRPr="00B802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5C5844" wp14:editId="4BB2ECF6">
                <wp:simplePos x="0" y="0"/>
                <wp:positionH relativeFrom="page">
                  <wp:posOffset>2272030</wp:posOffset>
                </wp:positionH>
                <wp:positionV relativeFrom="page">
                  <wp:posOffset>640080</wp:posOffset>
                </wp:positionV>
                <wp:extent cx="2401570" cy="617220"/>
                <wp:effectExtent l="0" t="0" r="0" b="0"/>
                <wp:wrapTight wrapText="bothSides">
                  <wp:wrapPolygon edited="0">
                    <wp:start x="-97" y="0"/>
                    <wp:lineTo x="-97" y="21067"/>
                    <wp:lineTo x="21600" y="21067"/>
                    <wp:lineTo x="21600" y="0"/>
                    <wp:lineTo x="-97" y="0"/>
                  </wp:wrapPolygon>
                </wp:wrapTight>
                <wp:docPr id="163858412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D8EEE3" w14:textId="77777777" w:rsidR="00454A5E" w:rsidRPr="00B8029C" w:rsidRDefault="00454A5E">
                            <w:pPr>
                              <w:shd w:val="clear" w:color="auto" w:fill="3366FF"/>
                              <w:spacing w:after="0"/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</w:pP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8"/>
                              </w:rPr>
                              <w:t>Choice is Key:</w:t>
                            </w: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  <w:p w14:paraId="155159C7" w14:textId="77777777" w:rsidR="00454A5E" w:rsidRPr="00B8029C" w:rsidRDefault="00454A5E">
                            <w:pPr>
                              <w:shd w:val="clear" w:color="auto" w:fill="3366FF"/>
                              <w:spacing w:after="0"/>
                              <w:rPr>
                                <w:rFonts w:ascii="Times New Roman" w:hAnsi="Times New Roman"/>
                                <w:color w:val="FFFFFF"/>
                                <w:sz w:val="22"/>
                              </w:rPr>
                            </w:pPr>
                            <w:r w:rsidRPr="00B8029C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2"/>
                              </w:rPr>
                              <w:t>Honoring Student Choices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5844" id="Rectangle 913" o:spid="_x0000_s1072" style="position:absolute;margin-left:178.9pt;margin-top:50.4pt;width:189.1pt;height:48.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" fillcolor="#36f" stroked="f" strokecolor="#4a7ebb" strokeweight="1.5pt">
                <v:shadow opacity="22938f" offset="0"/>
                <v:path arrowok="t"/>
                <v:textbox inset=",7.2pt,,7.2pt">
                  <w:txbxContent>
                    <w:p w14:paraId="58D8EEE3" w14:textId="77777777" w:rsidR="00454A5E" w:rsidRPr="00B8029C" w:rsidRDefault="00454A5E">
                      <w:pPr>
                        <w:shd w:val="clear" w:color="auto" w:fill="3366FF"/>
                        <w:spacing w:after="0"/>
                        <w:rPr>
                          <w:rFonts w:ascii="Times New Roman" w:hAnsi="Times New Roman"/>
                          <w:b/>
                          <w:color w:val="FFFFFF"/>
                        </w:rPr>
                      </w:pP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  <w:sz w:val="28"/>
                        </w:rPr>
                        <w:t>Choice is Key:</w:t>
                      </w: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</w:rPr>
                        <w:t xml:space="preserve"> </w:t>
                      </w:r>
                    </w:p>
                    <w:p w14:paraId="155159C7" w14:textId="77777777" w:rsidR="00454A5E" w:rsidRPr="00B8029C" w:rsidRDefault="00454A5E">
                      <w:pPr>
                        <w:shd w:val="clear" w:color="auto" w:fill="3366FF"/>
                        <w:spacing w:after="0"/>
                        <w:rPr>
                          <w:rFonts w:ascii="Times New Roman" w:hAnsi="Times New Roman"/>
                          <w:color w:val="FFFFFF"/>
                          <w:sz w:val="22"/>
                        </w:rPr>
                      </w:pPr>
                      <w:r w:rsidRPr="00B8029C">
                        <w:rPr>
                          <w:rFonts w:ascii="Times New Roman" w:hAnsi="Times New Roman"/>
                          <w:b/>
                          <w:color w:val="FFFFFF"/>
                          <w:sz w:val="22"/>
                        </w:rPr>
                        <w:t>Honoring Student Choices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1D7596" w:rsidRPr="00B8029C">
        <w:rPr>
          <w:rFonts w:ascii="Arial" w:hAnsi="Arial" w:cs="Arial"/>
          <w:noProof/>
        </w:rPr>
        <w:drawing>
          <wp:anchor distT="0" distB="0" distL="118745" distR="118745" simplePos="0" relativeHeight="251645440" behindDoc="0" locked="0" layoutInCell="1" allowOverlap="1" wp14:anchorId="2A39856A" wp14:editId="7BC00A7F">
            <wp:simplePos x="0" y="0"/>
            <wp:positionH relativeFrom="page">
              <wp:posOffset>646430</wp:posOffset>
            </wp:positionH>
            <wp:positionV relativeFrom="page">
              <wp:posOffset>640080</wp:posOffset>
            </wp:positionV>
            <wp:extent cx="6578600" cy="2575560"/>
            <wp:effectExtent l="0" t="0" r="0" b="0"/>
            <wp:wrapTight wrapText="bothSides">
              <wp:wrapPolygon edited="0">
                <wp:start x="0" y="0"/>
                <wp:lineTo x="0" y="21515"/>
                <wp:lineTo x="21558" y="21515"/>
                <wp:lineTo x="21558" y="0"/>
                <wp:lineTo x="0" y="0"/>
              </wp:wrapPolygon>
            </wp:wrapTight>
            <wp:docPr id="912" name="Placeholder" descr=":all photo download:42-158652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62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6" t="13873" r="2251" b="3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A5E" w:rsidRPr="00B8029C">
        <w:rPr>
          <w:rFonts w:ascii="Arial" w:hAnsi="Arial" w:cs="Arial"/>
        </w:rPr>
        <w:t xml:space="preserve"> </w:t>
      </w:r>
    </w:p>
    <w:sectPr w:rsidR="00454A5E" w:rsidRPr="00B8029C">
      <w:headerReference w:type="default" r:id="rId11"/>
      <w:headerReference w:type="first" r:id="rId12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C3ED0" w14:textId="77777777" w:rsidR="003B5572" w:rsidRDefault="003B5572">
      <w:r>
        <w:separator/>
      </w:r>
    </w:p>
  </w:endnote>
  <w:endnote w:type="continuationSeparator" w:id="0">
    <w:p w14:paraId="45A6CC81" w14:textId="77777777" w:rsidR="003B5572" w:rsidRDefault="003B5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1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EA8B4" w14:textId="77777777" w:rsidR="003B5572" w:rsidRDefault="003B5572">
      <w:r>
        <w:separator/>
      </w:r>
    </w:p>
  </w:footnote>
  <w:footnote w:type="continuationSeparator" w:id="0">
    <w:p w14:paraId="342DF4B0" w14:textId="77777777" w:rsidR="003B5572" w:rsidRDefault="003B5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34C03" w14:textId="77777777" w:rsidR="00454A5E" w:rsidRDefault="001D7596">
    <w:pPr>
      <w:pStyle w:val="Header"/>
    </w:pPr>
    <w:r>
      <w:rPr>
        <w:noProof/>
      </w:rPr>
      <w:drawing>
        <wp:anchor distT="175768" distB="164211" distL="306705" distR="301244" simplePos="0" relativeHeight="251651072" behindDoc="0" locked="0" layoutInCell="1" allowOverlap="1" wp14:anchorId="5CC0B8D0" wp14:editId="687EDB00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9144000" cy="6858000"/>
          <wp:effectExtent l="63500" t="76200" r="50800" b="63500"/>
          <wp:wrapNone/>
          <wp:docPr id="68" name="Picture 36" descr="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Picture 36" descr="Transparent.png"/>
                  <pic:cNvPicPr>
                    <a:picLocks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 w="88900" cap="sq">
                    <a:noFill/>
                    <a:miter lim="800000"/>
                  </a:ln>
                  <a:effectLst>
                    <a:outerShdw blurRad="635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A48E3A" wp14:editId="74F1313E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0" t="0" r="0" b="0"/>
              <wp:wrapNone/>
              <wp:docPr id="145031357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B0BB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B5A60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97F02F" id="Rectangle 67" o:spid="_x0000_s1026" style="position:absolute;margin-left:50.4pt;margin-top:50.4pt;width:691.2pt;height:511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" filled="f" fillcolor="#4b5a60" strokecolor="#b0bbc0" strokeweight="1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3FB001F" wp14:editId="2F4094FB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0" t="0" r="0" b="0"/>
              <wp:wrapNone/>
              <wp:docPr id="1511364452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0BB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B32AB0" id="Line 6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" strokecolor="#b0bbc0" strokeweight="1pt">
              <v:shadow opacity="22938f" offset="0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BA0345A" wp14:editId="2C05525D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0" r="0" b="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465729894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rgbClr val="D1D0C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8A45E1" id="Rectangle 65" o:spid="_x0000_s1026" style="position:absolute;margin-left:568.8pt;margin-top:50.4pt;width:172.8pt;height:51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" fillcolor="#d1d0c8" stroked="f" strokecolor="#4a7ebb" strokeweight="1.5pt">
              <v:shadow opacity="22938f" offset="0"/>
              <v:path arrowok="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3358250" wp14:editId="16D530AD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0" b="0"/>
              <wp:wrapNone/>
              <wp:docPr id="1039360494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rgbClr val="7C8F97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D7C4F1" id="Rectangle 64" o:spid="_x0000_s1026" style="position:absolute;margin-left:21.6pt;margin-top:21.6pt;width:748.8pt;height:568.8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" fillcolor="#7c8f97" stroked="f" strokecolor="#4a7ebb" strokeweight="1.5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AA635" w14:textId="77777777" w:rsidR="00454A5E" w:rsidRDefault="001D7596">
    <w:pPr>
      <w:pStyle w:val="Header"/>
    </w:pPr>
    <w:r>
      <w:rPr>
        <w:noProof/>
      </w:rPr>
      <w:drawing>
        <wp:anchor distT="175768" distB="164211" distL="290068" distR="309118" simplePos="0" relativeHeight="251662336" behindDoc="0" locked="0" layoutInCell="1" allowOverlap="1" wp14:anchorId="0BB908C2" wp14:editId="5491BEE3">
          <wp:simplePos x="0" y="0"/>
          <wp:positionH relativeFrom="page">
            <wp:posOffset>7175500</wp:posOffset>
          </wp:positionH>
          <wp:positionV relativeFrom="page">
            <wp:posOffset>457200</wp:posOffset>
          </wp:positionV>
          <wp:extent cx="2432050" cy="6858000"/>
          <wp:effectExtent l="76200" t="88900" r="57150" b="63500"/>
          <wp:wrapNone/>
          <wp:docPr id="63" name="Picture 0" descr="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Picture 0" descr="Transparent.png"/>
                  <pic:cNvPicPr>
                    <a:picLocks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6858000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 w="88900" cap="sq">
                    <a:noFill/>
                    <a:miter lim="800000"/>
                  </a:ln>
                  <a:effectLst>
                    <a:outerShdw blurRad="635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75768" distB="164211" distL="290068" distR="309118" simplePos="0" relativeHeight="251660288" behindDoc="0" locked="0" layoutInCell="1" allowOverlap="1" wp14:anchorId="7654DE15" wp14:editId="30D8C0BE">
          <wp:simplePos x="0" y="0"/>
          <wp:positionH relativeFrom="page">
            <wp:posOffset>3810000</wp:posOffset>
          </wp:positionH>
          <wp:positionV relativeFrom="page">
            <wp:posOffset>457200</wp:posOffset>
          </wp:positionV>
          <wp:extent cx="2432050" cy="6858000"/>
          <wp:effectExtent l="76200" t="88900" r="57150" b="63500"/>
          <wp:wrapNone/>
          <wp:docPr id="62" name="Picture 34" descr="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Picture 34" descr="Transparent.png"/>
                  <pic:cNvPicPr>
                    <a:picLocks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6858000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 w="88900" cap="sq">
                    <a:noFill/>
                    <a:miter lim="800000"/>
                  </a:ln>
                  <a:effectLst>
                    <a:outerShdw blurRad="635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75768" distB="164211" distL="290068" distR="309118" simplePos="0" relativeHeight="251658240" behindDoc="0" locked="0" layoutInCell="1" allowOverlap="1" wp14:anchorId="06670F45" wp14:editId="3AC1802A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2432050" cy="6858000"/>
          <wp:effectExtent l="76200" t="88900" r="57150" b="63500"/>
          <wp:wrapNone/>
          <wp:docPr id="61" name="Picture 33" descr="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Picture 33" descr="Transparent.png"/>
                  <pic:cNvPicPr>
                    <a:picLocks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6858000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 w="88900" cap="sq">
                    <a:noFill/>
                    <a:miter lim="800000"/>
                  </a:ln>
                  <a:effectLst>
                    <a:outerShdw blurRad="635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C5EAAA5" wp14:editId="46C5382F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0" t="0" r="0" b="2540"/>
              <wp:wrapNone/>
              <wp:docPr id="1764502505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0BB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7A38A8" id="Line 6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" strokecolor="#b0bbc0" strokeweight="1pt">
              <v:shadow opacity="22938f" offset="0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93E6A" wp14:editId="58AC2C18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0" t="0" r="0" b="2540"/>
              <wp:wrapNone/>
              <wp:docPr id="1752583693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0BB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6DE615" id="Line 5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" strokecolor="#b0bbc0" strokeweight="1pt">
              <v:shadow opacity="22938f" offset="0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246869" wp14:editId="6FC68039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0" r="3810" b="0"/>
              <wp:wrapNone/>
              <wp:docPr id="350511348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B0BB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B5A60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20D36A" id="Rectangle 58" o:spid="_x0000_s1026" style="position:absolute;margin-left:578.9pt;margin-top:50.4pt;width:162.7pt;height:51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" filled="f" fillcolor="#4b5a60" strokecolor="#b0bbc0" strokeweight="1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32031E" wp14:editId="72AE6BD7">
              <wp:simplePos x="0" y="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0" t="0" r="3810" b="0"/>
              <wp:wrapNone/>
              <wp:docPr id="653147479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B0BB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B5A60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892D17" id="Rectangle 57" o:spid="_x0000_s1026" style="position:absolute;margin-left:314.65pt;margin-top:50.4pt;width:162.7pt;height:51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" filled="f" fillcolor="#4b5a60" strokecolor="#b0bbc0" strokeweight="1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BFE0F" wp14:editId="51FE4EF4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0" t="0" r="3810" b="0"/>
              <wp:wrapNone/>
              <wp:docPr id="749330643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B0BB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B5A60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C4C1EC" id="Rectangle 56" o:spid="_x0000_s1026" style="position:absolute;margin-left:50.4pt;margin-top:50.4pt;width:162.7pt;height:51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" filled="f" fillcolor="#4b5a60" strokecolor="#b0bbc0" strokeweight="1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427C7C0" wp14:editId="2526D3D0">
              <wp:simplePos x="0" y="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0" b="0"/>
              <wp:wrapNone/>
              <wp:docPr id="2079716324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rgbClr val="7C8F97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A109FC" id="Rectangle 55" o:spid="_x0000_s1026" style="position:absolute;margin-left:550.1pt;margin-top:21.6pt;width:220.3pt;height:568.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" fillcolor="#7c8f97" stroked="f" strokecolor="#4a7ebb" strokeweight="1.5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989BD7" wp14:editId="429F79AC">
              <wp:simplePos x="0" y="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0" b="0"/>
              <wp:wrapNone/>
              <wp:docPr id="675707660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rgbClr val="7C8F97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B9FF0E" id="Rectangle 54" o:spid="_x0000_s1026" style="position:absolute;margin-left:285.85pt;margin-top:21.6pt;width:220.3pt;height:568.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" fillcolor="#7c8f97" stroked="f" strokecolor="#4a7ebb" strokeweight="1.5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B0B8AE8" wp14:editId="04DCD4CE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0" b="0"/>
              <wp:wrapNone/>
              <wp:docPr id="1552556841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rgbClr val="7C8F97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7BBBA7" id="Rectangle 53" o:spid="_x0000_s1026" style="position:absolute;margin-left:21.6pt;margin-top:21.6pt;width:220.3pt;height:568.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" fillcolor="#7c8f97" stroked="f" strokecolor="#4a7ebb" strokeweight="1.5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PublishingViewTables" w:val="0"/>
  </w:docVars>
  <w:rsids>
    <w:rsidRoot w:val="003446AB"/>
    <w:rsid w:val="00046E10"/>
    <w:rsid w:val="001C74F3"/>
    <w:rsid w:val="001D7596"/>
    <w:rsid w:val="003446AB"/>
    <w:rsid w:val="003B5572"/>
    <w:rsid w:val="00454A5E"/>
    <w:rsid w:val="00552AAF"/>
    <w:rsid w:val="00592A1A"/>
    <w:rsid w:val="00747D39"/>
    <w:rsid w:val="00975C74"/>
    <w:rsid w:val="009C20F4"/>
    <w:rsid w:val="00AC156E"/>
    <w:rsid w:val="00B9606D"/>
    <w:rsid w:val="00CC5A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42EE64"/>
  <w15:chartTrackingRefBased/>
  <w15:docId w15:val="{CCC6BA99-E99C-3045-AAA7-3879261D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sto MT" w:eastAsia="Times New Roman" w:hAnsi="Calisto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qFormat/>
    <w:pPr>
      <w:spacing w:after="0"/>
      <w:jc w:val="center"/>
      <w:outlineLvl w:val="0"/>
    </w:pPr>
    <w:rPr>
      <w:bCs/>
      <w:color w:val="FFFFFF"/>
      <w:sz w:val="56"/>
      <w:szCs w:val="32"/>
    </w:rPr>
  </w:style>
  <w:style w:type="paragraph" w:styleId="Heading2">
    <w:name w:val="heading 2"/>
    <w:basedOn w:val="Normal"/>
    <w:next w:val="Normal"/>
    <w:qFormat/>
    <w:pPr>
      <w:spacing w:after="0"/>
      <w:jc w:val="center"/>
      <w:outlineLvl w:val="1"/>
    </w:pPr>
    <w:rPr>
      <w:bCs/>
      <w:color w:val="FFFFFF"/>
      <w:sz w:val="36"/>
      <w:szCs w:val="26"/>
    </w:rPr>
  </w:style>
  <w:style w:type="paragraph" w:styleId="Heading3">
    <w:name w:val="heading 3"/>
    <w:basedOn w:val="Normal"/>
    <w:next w:val="Normal"/>
    <w:qFormat/>
    <w:pPr>
      <w:spacing w:after="0"/>
      <w:jc w:val="center"/>
      <w:outlineLvl w:val="2"/>
    </w:pPr>
    <w:rPr>
      <w:bCs/>
      <w:color w:val="5B6B72"/>
      <w:sz w:val="28"/>
    </w:rPr>
  </w:style>
  <w:style w:type="paragraph" w:styleId="Heading4">
    <w:name w:val="heading 4"/>
    <w:basedOn w:val="Normal"/>
    <w:next w:val="Normal"/>
    <w:qFormat/>
    <w:pPr>
      <w:spacing w:after="0"/>
      <w:jc w:val="center"/>
      <w:outlineLvl w:val="3"/>
    </w:pPr>
    <w:rPr>
      <w:bCs/>
      <w:iCs/>
      <w:color w:val="9C5238"/>
      <w:sz w:val="28"/>
    </w:rPr>
  </w:style>
  <w:style w:type="paragraph" w:styleId="Heading5">
    <w:name w:val="heading 5"/>
    <w:basedOn w:val="Normal"/>
    <w:next w:val="Normal"/>
    <w:qFormat/>
    <w:pPr>
      <w:spacing w:after="0"/>
      <w:outlineLvl w:val="4"/>
    </w:pPr>
    <w:rPr>
      <w:color w:val="9C52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semiHidden/>
  </w:style>
  <w:style w:type="paragraph" w:styleId="Footer">
    <w:name w:val="foot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semiHidden/>
  </w:style>
  <w:style w:type="character" w:customStyle="1" w:styleId="Heading1Char">
    <w:name w:val="Heading 1 Char"/>
    <w:rPr>
      <w:rFonts w:ascii="Calisto MT" w:eastAsia="Times New Roman" w:hAnsi="Calisto MT" w:cs="Times New Roman"/>
      <w:bCs/>
      <w:color w:val="FFFFFF"/>
      <w:sz w:val="56"/>
      <w:szCs w:val="32"/>
    </w:rPr>
  </w:style>
  <w:style w:type="character" w:customStyle="1" w:styleId="Heading2Char">
    <w:name w:val="Heading 2 Char"/>
    <w:rPr>
      <w:rFonts w:ascii="Calisto MT" w:eastAsia="Times New Roman" w:hAnsi="Calisto MT" w:cs="Times New Roman"/>
      <w:bCs/>
      <w:color w:val="FFFFFF"/>
      <w:sz w:val="36"/>
      <w:szCs w:val="26"/>
    </w:rPr>
  </w:style>
  <w:style w:type="character" w:customStyle="1" w:styleId="Heading3Char">
    <w:name w:val="Heading 3 Char"/>
    <w:rPr>
      <w:rFonts w:ascii="Calisto MT" w:eastAsia="Times New Roman" w:hAnsi="Calisto MT" w:cs="Times New Roman"/>
      <w:bCs/>
      <w:color w:val="5B6B72"/>
      <w:sz w:val="28"/>
    </w:rPr>
  </w:style>
  <w:style w:type="character" w:customStyle="1" w:styleId="Heading4Char">
    <w:name w:val="Heading 4 Char"/>
    <w:rPr>
      <w:rFonts w:ascii="Calisto MT" w:eastAsia="Times New Roman" w:hAnsi="Calisto MT" w:cs="Times New Roman"/>
      <w:bCs/>
      <w:iCs/>
      <w:color w:val="9C5238"/>
      <w:sz w:val="28"/>
    </w:rPr>
  </w:style>
  <w:style w:type="character" w:customStyle="1" w:styleId="Heading5Char">
    <w:name w:val="Heading 5 Char"/>
    <w:rPr>
      <w:rFonts w:ascii="Calisto MT" w:eastAsia="Times New Roman" w:hAnsi="Calisto MT" w:cs="Times New Roman"/>
      <w:color w:val="9C5238"/>
    </w:rPr>
  </w:style>
  <w:style w:type="paragraph" w:styleId="BodyText">
    <w:name w:val="Body Text"/>
    <w:basedOn w:val="Normal"/>
    <w:unhideWhenUsed/>
    <w:pPr>
      <w:spacing w:after="60" w:line="252" w:lineRule="auto"/>
      <w:ind w:firstLine="360"/>
    </w:pPr>
    <w:rPr>
      <w:color w:val="252D30"/>
      <w:sz w:val="22"/>
    </w:rPr>
  </w:style>
  <w:style w:type="character" w:customStyle="1" w:styleId="BodyTextChar">
    <w:name w:val="Body Text Char"/>
    <w:rPr>
      <w:color w:val="252D30"/>
      <w:sz w:val="22"/>
    </w:rPr>
  </w:style>
  <w:style w:type="paragraph" w:styleId="BodyText2">
    <w:name w:val="Body Text 2"/>
    <w:basedOn w:val="Normal"/>
    <w:unhideWhenUsed/>
    <w:pPr>
      <w:spacing w:after="60" w:line="252" w:lineRule="auto"/>
      <w:jc w:val="center"/>
    </w:pPr>
    <w:rPr>
      <w:color w:val="252D30"/>
      <w:sz w:val="22"/>
    </w:rPr>
  </w:style>
  <w:style w:type="character" w:customStyle="1" w:styleId="BodyText2Char">
    <w:name w:val="Body Text 2 Char"/>
    <w:rPr>
      <w:color w:val="252D30"/>
      <w:sz w:val="22"/>
    </w:rPr>
  </w:style>
  <w:style w:type="paragraph" w:styleId="BodyText3">
    <w:name w:val="Body Text 3"/>
    <w:basedOn w:val="Normal"/>
    <w:unhideWhenUsed/>
    <w:pPr>
      <w:spacing w:line="252" w:lineRule="auto"/>
    </w:pPr>
    <w:rPr>
      <w:color w:val="252D30"/>
      <w:sz w:val="20"/>
      <w:szCs w:val="16"/>
    </w:rPr>
  </w:style>
  <w:style w:type="character" w:customStyle="1" w:styleId="BodyText3Char">
    <w:name w:val="Body Text 3 Char"/>
    <w:rPr>
      <w:color w:val="252D30"/>
      <w:sz w:val="20"/>
      <w:szCs w:val="16"/>
    </w:rPr>
  </w:style>
  <w:style w:type="paragraph" w:styleId="Title">
    <w:name w:val="Title"/>
    <w:basedOn w:val="Normal"/>
    <w:next w:val="Normal"/>
    <w:qFormat/>
    <w:pPr>
      <w:spacing w:after="0"/>
      <w:jc w:val="center"/>
    </w:pPr>
    <w:rPr>
      <w:color w:val="FFFFFF"/>
      <w:sz w:val="72"/>
      <w:szCs w:val="52"/>
    </w:rPr>
  </w:style>
  <w:style w:type="character" w:customStyle="1" w:styleId="TitleChar">
    <w:name w:val="Title Char"/>
    <w:rPr>
      <w:rFonts w:ascii="Calisto MT" w:eastAsia="Times New Roman" w:hAnsi="Calisto MT" w:cs="Times New Roman"/>
      <w:color w:val="FFFFFF"/>
      <w:sz w:val="72"/>
      <w:szCs w:val="52"/>
    </w:rPr>
  </w:style>
  <w:style w:type="paragraph" w:styleId="Subtitle">
    <w:name w:val="Subtitle"/>
    <w:basedOn w:val="Normal"/>
    <w:next w:val="Normal"/>
    <w:qFormat/>
    <w:pPr>
      <w:numPr>
        <w:ilvl w:val="1"/>
      </w:numPr>
      <w:spacing w:after="0"/>
      <w:jc w:val="center"/>
    </w:pPr>
    <w:rPr>
      <w:iCs/>
      <w:color w:val="9C5238"/>
      <w:sz w:val="36"/>
    </w:rPr>
  </w:style>
  <w:style w:type="character" w:customStyle="1" w:styleId="SubtitleChar">
    <w:name w:val="Subtitle Char"/>
    <w:rPr>
      <w:rFonts w:ascii="Calisto MT" w:eastAsia="Times New Roman" w:hAnsi="Calisto MT" w:cs="Times New Roman"/>
      <w:iCs/>
      <w:color w:val="9C5238"/>
      <w:sz w:val="36"/>
    </w:rPr>
  </w:style>
  <w:style w:type="paragraph" w:customStyle="1" w:styleId="Symbol">
    <w:name w:val="Symbol"/>
    <w:basedOn w:val="Normal"/>
    <w:qFormat/>
    <w:pPr>
      <w:spacing w:after="0" w:line="480" w:lineRule="exact"/>
      <w:jc w:val="center"/>
    </w:pPr>
    <w:rPr>
      <w:color w:val="B2BEC3"/>
      <w:sz w:val="44"/>
    </w:rPr>
  </w:style>
  <w:style w:type="character" w:customStyle="1" w:styleId="SymbolChar">
    <w:name w:val="Symbol Char"/>
    <w:rPr>
      <w:color w:val="B2BEC3"/>
      <w:sz w:val="44"/>
    </w:rPr>
  </w:style>
  <w:style w:type="paragraph" w:customStyle="1" w:styleId="ContactDetails">
    <w:name w:val="Contact Details"/>
    <w:basedOn w:val="Normal"/>
    <w:qFormat/>
    <w:pPr>
      <w:spacing w:after="180"/>
      <w:jc w:val="center"/>
    </w:pPr>
    <w:rPr>
      <w:color w:val="4B5A60"/>
      <w:sz w:val="18"/>
    </w:rPr>
  </w:style>
  <w:style w:type="character" w:customStyle="1" w:styleId="ContactDetailsChar">
    <w:name w:val="Contact Details Char"/>
    <w:rPr>
      <w:color w:val="4B5A60"/>
      <w:sz w:val="18"/>
    </w:rPr>
  </w:style>
  <w:style w:type="paragraph" w:customStyle="1" w:styleId="Organization">
    <w:name w:val="Organization"/>
    <w:basedOn w:val="Normal"/>
    <w:qFormat/>
    <w:pPr>
      <w:spacing w:after="0"/>
      <w:jc w:val="center"/>
    </w:pPr>
    <w:rPr>
      <w:b/>
      <w:color w:val="4B5A60"/>
      <w:sz w:val="20"/>
    </w:rPr>
  </w:style>
  <w:style w:type="character" w:customStyle="1" w:styleId="OrganizationChar">
    <w:name w:val="Organization Char"/>
    <w:rPr>
      <w:b/>
      <w:color w:val="4B5A60"/>
      <w:sz w:val="20"/>
    </w:rPr>
  </w:style>
  <w:style w:type="paragraph" w:customStyle="1" w:styleId="Title-Dark">
    <w:name w:val="Title - Dark"/>
    <w:basedOn w:val="Normal"/>
    <w:qFormat/>
    <w:pPr>
      <w:spacing w:after="0"/>
      <w:jc w:val="right"/>
    </w:pPr>
    <w:rPr>
      <w:color w:val="3472BA"/>
      <w:sz w:val="64"/>
    </w:rPr>
  </w:style>
  <w:style w:type="paragraph" w:styleId="ListParagraph">
    <w:name w:val="List Paragraph"/>
    <w:basedOn w:val="Normal"/>
    <w:uiPriority w:val="72"/>
    <w:qFormat/>
    <w:rsid w:val="00CC5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Brochures:Capital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Macintosh%20HD:Applications:Microsoft%20Office%202008:Office:Media:Templates:Brochures:Capital%20Brochure.dotx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carol</dc:creator>
  <cp:keywords/>
  <cp:lastModifiedBy>David Grosnick</cp:lastModifiedBy>
  <cp:revision>2</cp:revision>
  <cp:lastPrinted>2026-04-30T15:41:00Z</cp:lastPrinted>
  <dcterms:created xsi:type="dcterms:W3CDTF">2026-04-30T15:41:00Z</dcterms:created>
  <dcterms:modified xsi:type="dcterms:W3CDTF">2026-04-30T15:41:00Z</dcterms:modified>
  <cp:category/>
</cp:coreProperties>
</file>